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62D" w:rsidRPr="0092662D" w:rsidRDefault="008E2E4D" w:rsidP="0092662D">
      <w:pPr>
        <w:rPr>
          <w:rFonts w:ascii="Candara" w:hAnsi="Candara"/>
          <w:iCs/>
          <w:sz w:val="40"/>
          <w:szCs w:val="40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20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386" y="21409"/>
                <wp:lineTo x="21386" y="0"/>
                <wp:lineTo x="0" y="0"/>
              </wp:wrapPolygon>
            </wp:wrapTight>
            <wp:docPr id="26" name="Picture 1" descr="St Edmunds RC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Edmunds RC Primary school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62D" w:rsidRPr="0092662D">
        <w:rPr>
          <w:rFonts w:ascii="Candara" w:hAnsi="Candara"/>
          <w:iCs/>
          <w:sz w:val="40"/>
          <w:szCs w:val="40"/>
          <w:lang w:val="en-US"/>
        </w:rPr>
        <w:t>St Edmund’s Catholic Primary School</w:t>
      </w:r>
    </w:p>
    <w:p w:rsidR="0092662D" w:rsidRPr="0092662D" w:rsidRDefault="0092662D" w:rsidP="0092662D">
      <w:pPr>
        <w:jc w:val="center"/>
        <w:rPr>
          <w:rFonts w:ascii="Candara" w:hAnsi="Candara"/>
          <w:lang w:val="en-US"/>
        </w:rPr>
      </w:pPr>
      <w:r w:rsidRPr="0092662D">
        <w:rPr>
          <w:rFonts w:ascii="Candara" w:hAnsi="Candara"/>
          <w:lang w:val="en-US"/>
        </w:rPr>
        <w:t>Diocese of Westminster</w:t>
      </w:r>
    </w:p>
    <w:p w:rsidR="0092662D" w:rsidRPr="0092662D" w:rsidRDefault="00514807" w:rsidP="0092662D">
      <w:pPr>
        <w:jc w:val="center"/>
        <w:rPr>
          <w:rFonts w:ascii="Candara" w:hAnsi="Candara"/>
          <w:sz w:val="24"/>
          <w:lang w:val="en-US"/>
        </w:rPr>
      </w:pPr>
      <w:hyperlink r:id="rId7" w:history="1">
        <w:r w:rsidR="0092662D" w:rsidRPr="0092662D">
          <w:rPr>
            <w:rFonts w:ascii="Candara" w:hAnsi="Candara"/>
            <w:color w:val="0000FF"/>
            <w:u w:val="single"/>
            <w:lang w:val="en-US"/>
          </w:rPr>
          <w:t>www.st-edmunds-school.org</w:t>
        </w:r>
      </w:hyperlink>
    </w:p>
    <w:p w:rsidR="0092662D" w:rsidRPr="0092662D" w:rsidRDefault="0092662D" w:rsidP="0092662D">
      <w:pPr>
        <w:jc w:val="center"/>
        <w:rPr>
          <w:rFonts w:ascii="Candara" w:hAnsi="Candara"/>
          <w:b/>
          <w:szCs w:val="24"/>
        </w:rPr>
      </w:pPr>
      <w:r w:rsidRPr="0092662D">
        <w:rPr>
          <w:rFonts w:ascii="Candara" w:hAnsi="Candara"/>
          <w:b/>
          <w:szCs w:val="24"/>
        </w:rPr>
        <w:t>Follow us on twitter @stedmundsschoo1</w:t>
      </w:r>
    </w:p>
    <w:p w:rsidR="0092662D" w:rsidRPr="0092662D" w:rsidRDefault="0092662D" w:rsidP="0092662D">
      <w:pPr>
        <w:pBdr>
          <w:top w:val="single" w:sz="36" w:space="1" w:color="000080"/>
          <w:left w:val="single" w:sz="6" w:space="0" w:color="auto"/>
          <w:bottom w:val="single" w:sz="6" w:space="1" w:color="auto"/>
          <w:right w:val="single" w:sz="6" w:space="4" w:color="auto"/>
        </w:pBdr>
        <w:shd w:val="clear" w:color="auto" w:fill="000080"/>
        <w:tabs>
          <w:tab w:val="right" w:pos="10480"/>
        </w:tabs>
        <w:spacing w:after="120"/>
        <w:rPr>
          <w:rFonts w:ascii="Candara" w:hAnsi="Candara"/>
          <w:color w:val="FFFFFF"/>
          <w:sz w:val="28"/>
          <w:szCs w:val="28"/>
        </w:rPr>
      </w:pPr>
      <w:r w:rsidRPr="0092662D">
        <w:rPr>
          <w:rFonts w:ascii="Arial Black" w:hAnsi="Arial Black"/>
          <w:color w:val="FFFFFF"/>
        </w:rPr>
        <w:t xml:space="preserve"> </w:t>
      </w:r>
      <w:r w:rsidRPr="0092662D">
        <w:rPr>
          <w:rFonts w:ascii="Candara" w:hAnsi="Candara"/>
          <w:color w:val="FFFFFF"/>
          <w:sz w:val="28"/>
          <w:szCs w:val="28"/>
        </w:rPr>
        <w:t xml:space="preserve">Parents Newsletter                                   </w:t>
      </w:r>
      <w:r w:rsidR="00A85DDE">
        <w:rPr>
          <w:rFonts w:ascii="Candara" w:hAnsi="Candara"/>
          <w:color w:val="FFFFFF"/>
          <w:sz w:val="28"/>
          <w:szCs w:val="28"/>
        </w:rPr>
        <w:t xml:space="preserve">                            16</w:t>
      </w:r>
      <w:r w:rsidR="00550E5D" w:rsidRPr="00550E5D">
        <w:rPr>
          <w:rFonts w:ascii="Candara" w:hAnsi="Candara"/>
          <w:color w:val="FFFFFF"/>
          <w:sz w:val="28"/>
          <w:szCs w:val="28"/>
          <w:vertAlign w:val="superscript"/>
        </w:rPr>
        <w:t>th</w:t>
      </w:r>
      <w:r w:rsidR="00550E5D">
        <w:rPr>
          <w:rFonts w:ascii="Candara" w:hAnsi="Candara"/>
          <w:color w:val="FFFFFF"/>
          <w:sz w:val="28"/>
          <w:szCs w:val="28"/>
        </w:rPr>
        <w:t xml:space="preserve"> </w:t>
      </w:r>
      <w:r w:rsidR="001C77D8">
        <w:rPr>
          <w:rFonts w:ascii="Candara" w:hAnsi="Candara"/>
          <w:color w:val="FFFFFF"/>
          <w:sz w:val="28"/>
          <w:szCs w:val="28"/>
        </w:rPr>
        <w:t xml:space="preserve">  December </w:t>
      </w:r>
      <w:r w:rsidRPr="0092662D">
        <w:rPr>
          <w:rFonts w:ascii="Candara" w:hAnsi="Candara"/>
          <w:color w:val="FFFFFF"/>
          <w:sz w:val="28"/>
          <w:szCs w:val="28"/>
        </w:rPr>
        <w:t>2019</w:t>
      </w:r>
      <w:r w:rsidR="001C77D8">
        <w:tab/>
      </w:r>
    </w:p>
    <w:p w:rsidR="0092662D" w:rsidRDefault="008E2E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68580</wp:posOffset>
                </wp:positionV>
                <wp:extent cx="3314700" cy="7493000"/>
                <wp:effectExtent l="0" t="0" r="19050" b="12700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7493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06E3A" w:rsidRDefault="00F06E3A" w:rsidP="00F06E3A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1B087A" w:rsidRDefault="00E17806" w:rsidP="001B087A">
                            <w:pPr>
                              <w:pStyle w:val="BodyText-Professional"/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17806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  <w:t>KS1 Nativity &amp; KS2 Carol C</w:t>
                            </w:r>
                            <w:r w:rsidR="001B087A" w:rsidRPr="00E17806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  <w:t>oncert</w:t>
                            </w:r>
                            <w:r w:rsidR="001B087A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</w:p>
                          <w:p w:rsidR="001B087A" w:rsidRDefault="001B087A" w:rsidP="001B087A">
                            <w:pPr>
                              <w:pStyle w:val="BodyText-Professional"/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1B087A" w:rsidRPr="00BC2160" w:rsidRDefault="001B087A" w:rsidP="001B087A">
                            <w:pPr>
                              <w:pStyle w:val="BodyText-Professional"/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Many thanks to </w:t>
                            </w:r>
                            <w:r w:rsidR="006D5FCB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all who attended the </w:t>
                            </w:r>
                            <w:proofErr w:type="gramStart"/>
                            <w:r w:rsidR="006D5FCB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Nativity  Play</w:t>
                            </w:r>
                            <w:proofErr w:type="gramEnd"/>
                            <w:r w:rsidR="006D5FCB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and Carol C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oncert. All of the children</w:t>
                            </w:r>
                            <w:r w:rsidR="006D5FCB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and staff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worked hard and both shows were fantastic!</w:t>
                            </w:r>
                          </w:p>
                          <w:p w:rsidR="00F06E3A" w:rsidRDefault="00F06E3A" w:rsidP="00F06E3A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C147CC" w:rsidRDefault="00C147CC" w:rsidP="00F06E3A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  <w:t>School Choir</w:t>
                            </w:r>
                          </w:p>
                          <w:p w:rsidR="00C147CC" w:rsidRDefault="00C147CC" w:rsidP="00F06E3A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C147CC" w:rsidRDefault="00C147CC" w:rsidP="00C147CC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6E3A" w:rsidRDefault="00F06E3A" w:rsidP="00F06E3A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6E3A" w:rsidRDefault="00F06E3A" w:rsidP="00F06E3A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6E3A" w:rsidRDefault="00F06E3A" w:rsidP="00F06E3A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6E3A" w:rsidRDefault="00C147CC" w:rsidP="00C147CC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9F1E92" wp14:editId="72648B4C">
                                  <wp:extent cx="1752600" cy="1476375"/>
                                  <wp:effectExtent l="0" t="0" r="0" b="9525"/>
                                  <wp:docPr id="19" name="Picture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58" t="27655" r="6554" b="251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4114" w:rsidRDefault="00C147CC" w:rsidP="00C147CC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C147CC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Well done 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to the St Edmund’s Choir who sang Christmas Carols at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Westferry</w:t>
                            </w:r>
                            <w:proofErr w:type="spellEnd"/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House and 50 Bank Street.   They managed to raise £230 for the school and this will go towards paying for the coaches that take us on our annual trip to the seaside. </w:t>
                            </w:r>
                          </w:p>
                          <w:p w:rsidR="00854114" w:rsidRDefault="00854114" w:rsidP="00C147CC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  <w:t>Term dates</w:t>
                            </w:r>
                          </w:p>
                          <w:p w:rsidR="00854114" w:rsidRDefault="00854114" w:rsidP="0085411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D39E2E" wp14:editId="3A684FEF">
                                  <wp:extent cx="1304925" cy="955471"/>
                                  <wp:effectExtent l="0" t="0" r="0" b="0"/>
                                  <wp:docPr id="4" name="Picture 4" descr="Image result for cartoon calend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cartoon calend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213" r="4839" b="146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960" cy="984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4114" w:rsidRDefault="00854114" w:rsidP="00563DF0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The last day of term is Friday.  School closes at </w:t>
                            </w:r>
                            <w:r w:rsidRPr="00854114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>2pm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. There will be </w:t>
                            </w:r>
                            <w:r w:rsidRPr="00854114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>no after school care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on this day. </w:t>
                            </w:r>
                          </w:p>
                          <w:p w:rsidR="00854114" w:rsidRPr="00854114" w:rsidRDefault="00854114" w:rsidP="00563DF0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:rsidR="00563DF0" w:rsidRDefault="00563DF0" w:rsidP="00563DF0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Monday 6</w:t>
                            </w:r>
                            <w:r w:rsidRPr="00A81E10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January: INSET day – school </w:t>
                            </w:r>
                            <w:r w:rsidRPr="00563DF0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>closed.</w:t>
                            </w:r>
                          </w:p>
                          <w:p w:rsidR="00563DF0" w:rsidRDefault="00563DF0" w:rsidP="00563DF0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Tuesday 7</w:t>
                            </w:r>
                            <w:r w:rsidRPr="00490543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January: School re-opens for children.</w:t>
                            </w:r>
                          </w:p>
                          <w:p w:rsidR="00563DF0" w:rsidRDefault="00A21FCE" w:rsidP="00563DF0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Friday 31</w:t>
                            </w:r>
                            <w:r w:rsidRPr="00A21FCE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January: INSET day – </w:t>
                            </w:r>
                            <w:r w:rsidRPr="00A21FCE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>school closed.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06E3A" w:rsidRDefault="00F06E3A" w:rsidP="00563DF0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:rsidR="00F06E3A" w:rsidRDefault="00F06E3A" w:rsidP="00563DF0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:rsidR="00F06E3A" w:rsidRDefault="00F06E3A" w:rsidP="00563DF0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:rsidR="00F06E3A" w:rsidRDefault="00F06E3A" w:rsidP="00563DF0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:rsidR="00F06E3A" w:rsidRPr="00AA0A1C" w:rsidRDefault="00F06E3A" w:rsidP="00F06E3A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:rsidR="00563DF0" w:rsidRPr="006B7022" w:rsidRDefault="00563DF0" w:rsidP="00440C26">
                            <w:pPr>
                              <w:pStyle w:val="BodyText-Professional"/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1C2AD2" w:rsidRPr="001C2AD2" w:rsidRDefault="001C2AD2" w:rsidP="001C2AD2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1C2AD2" w:rsidRPr="001C2AD2" w:rsidRDefault="001C2AD2" w:rsidP="001C2AD2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9E5066" w:rsidRDefault="009E5066" w:rsidP="009E5066">
                            <w:pPr>
                              <w:pStyle w:val="BodyText-Professional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9E5066" w:rsidRDefault="009E5066" w:rsidP="009E5066">
                            <w:pPr>
                              <w:pStyle w:val="BodyText-Professional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9E5066" w:rsidRDefault="009E5066" w:rsidP="009E5066">
                            <w:pPr>
                              <w:pStyle w:val="BodyText-Professional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9E5066" w:rsidRDefault="009E5066" w:rsidP="009E5066">
                            <w:pPr>
                              <w:pStyle w:val="BodyText-Professional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9E5066" w:rsidRDefault="009E5066" w:rsidP="009E5066">
                            <w:pPr>
                              <w:pStyle w:val="BodyText-Professional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9E5066" w:rsidRDefault="009E5066" w:rsidP="009E5066">
                            <w:pPr>
                              <w:pStyle w:val="BodyText-Professional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9E5066" w:rsidRDefault="009E5066" w:rsidP="009E5066">
                            <w:pPr>
                              <w:pStyle w:val="BodyText-Professional"/>
                              <w:jc w:val="center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9E5066" w:rsidRDefault="009E5066" w:rsidP="009E5066">
                            <w:pPr>
                              <w:pStyle w:val="BodyText-Professional"/>
                              <w:jc w:val="center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9E5066" w:rsidRDefault="009E5066" w:rsidP="009E5066">
                            <w:pPr>
                              <w:pStyle w:val="BodyText-Professional"/>
                              <w:jc w:val="center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9E5066" w:rsidRDefault="009E5066" w:rsidP="009E5066">
                            <w:pPr>
                              <w:pStyle w:val="BodyText-Professional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9E5066" w:rsidRPr="009E5066" w:rsidRDefault="009E5066" w:rsidP="009E5066">
                            <w:pPr>
                              <w:pStyle w:val="BodyText-Professional"/>
                              <w:rPr>
                                <w:rFonts w:ascii="Candara" w:hAnsi="Candar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7pt;margin-top:5.4pt;width:261pt;height:5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" o:allowincell="f" filled="f" strokecolor="navy">
                <v:textbox>
                  <w:txbxContent>
                    <w:p w:rsidR="00F06E3A" w:rsidRDefault="00F06E3A" w:rsidP="00F06E3A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</w:pPr>
                    </w:p>
                    <w:p w:rsidR="001B087A" w:rsidRDefault="00E17806" w:rsidP="001B087A">
                      <w:pPr>
                        <w:pStyle w:val="BodyText-Professional"/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17806"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  <w:t>KS1 Nativity &amp; KS2 Carol C</w:t>
                      </w:r>
                      <w:r w:rsidR="001B087A" w:rsidRPr="00E17806"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  <w:t>oncert</w:t>
                      </w:r>
                      <w:r w:rsidR="001B087A">
                        <w:rPr>
                          <w:rFonts w:ascii="Candara" w:hAnsi="Candara"/>
                          <w:b/>
                          <w:sz w:val="24"/>
                          <w:szCs w:val="24"/>
                          <w:u w:val="single"/>
                        </w:rPr>
                        <w:t>.</w:t>
                      </w:r>
                    </w:p>
                    <w:p w:rsidR="001B087A" w:rsidRDefault="001B087A" w:rsidP="001B087A">
                      <w:pPr>
                        <w:pStyle w:val="BodyText-Professional"/>
                        <w:spacing w:after="0" w:line="240" w:lineRule="auto"/>
                        <w:rPr>
                          <w:rFonts w:ascii="Candara" w:hAnsi="Candara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1B087A" w:rsidRPr="00BC2160" w:rsidRDefault="001B087A" w:rsidP="001B087A">
                      <w:pPr>
                        <w:pStyle w:val="BodyText-Professional"/>
                        <w:spacing w:after="0" w:line="240" w:lineRule="auto"/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Many thanks to </w:t>
                      </w:r>
                      <w:r w:rsidR="006D5FCB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all who attended the </w:t>
                      </w:r>
                      <w:proofErr w:type="gramStart"/>
                      <w:r w:rsidR="006D5FCB">
                        <w:rPr>
                          <w:rFonts w:ascii="Candara" w:hAnsi="Candara"/>
                          <w:sz w:val="24"/>
                          <w:szCs w:val="24"/>
                        </w:rPr>
                        <w:t>Nativity  Play</w:t>
                      </w:r>
                      <w:proofErr w:type="gramEnd"/>
                      <w:r w:rsidR="006D5FCB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and Carol C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oncert. All of the children</w:t>
                      </w:r>
                      <w:r w:rsidR="006D5FCB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and staff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worked hard and both shows were fantastic!</w:t>
                      </w:r>
                    </w:p>
                    <w:p w:rsidR="00F06E3A" w:rsidRDefault="00F06E3A" w:rsidP="00F06E3A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C147CC" w:rsidRDefault="00C147CC" w:rsidP="00F06E3A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  <w:t>School Choir</w:t>
                      </w:r>
                    </w:p>
                    <w:p w:rsidR="00C147CC" w:rsidRDefault="00C147CC" w:rsidP="00F06E3A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C147CC" w:rsidRDefault="00C147CC" w:rsidP="00C147CC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F06E3A" w:rsidRDefault="00F06E3A" w:rsidP="00F06E3A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F06E3A" w:rsidRDefault="00F06E3A" w:rsidP="00F06E3A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F06E3A" w:rsidRDefault="00F06E3A" w:rsidP="00F06E3A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F06E3A" w:rsidRDefault="00C147CC" w:rsidP="00C147CC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9F1E92" wp14:editId="72648B4C">
                            <wp:extent cx="1752600" cy="1476375"/>
                            <wp:effectExtent l="0" t="0" r="0" b="9525"/>
                            <wp:docPr id="19" name="Picture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58" t="27655" r="6554" b="251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52600" cy="14763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4114" w:rsidRDefault="00C147CC" w:rsidP="00C147CC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C147CC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Well done 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to the St Edmund’s Choir who sang Christmas Carols at </w:t>
                      </w:r>
                      <w:proofErr w:type="spellStart"/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Westferry</w:t>
                      </w:r>
                      <w:proofErr w:type="spellEnd"/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House and 50 Bank Street.   They managed to raise £230 for the school and this will go towards paying for the coaches that take us on our annual trip to the seaside. </w:t>
                      </w:r>
                    </w:p>
                    <w:p w:rsidR="00854114" w:rsidRDefault="00854114" w:rsidP="00C147CC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  <w:t>Term dates</w:t>
                      </w:r>
                    </w:p>
                    <w:p w:rsidR="00854114" w:rsidRDefault="00854114" w:rsidP="00854114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D39E2E" wp14:editId="3A684FEF">
                            <wp:extent cx="1304925" cy="955471"/>
                            <wp:effectExtent l="0" t="0" r="0" b="0"/>
                            <wp:docPr id="4" name="Picture 4" descr="Image result for cartoon calend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cartoon calend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213" r="4839" b="146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43960" cy="984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4114" w:rsidRDefault="00854114" w:rsidP="00563DF0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The last day of term is Friday.  School closes at </w:t>
                      </w:r>
                      <w:r w:rsidRPr="00854114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>2pm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. There will be </w:t>
                      </w:r>
                      <w:r w:rsidRPr="00854114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>no after school care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on this day. </w:t>
                      </w:r>
                    </w:p>
                    <w:p w:rsidR="00854114" w:rsidRPr="00854114" w:rsidRDefault="00854114" w:rsidP="00563DF0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:rsidR="00563DF0" w:rsidRDefault="00563DF0" w:rsidP="00563DF0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Monday 6</w:t>
                      </w:r>
                      <w:r w:rsidRPr="00A81E10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January: INSET day – school </w:t>
                      </w:r>
                      <w:r w:rsidRPr="00563DF0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>closed.</w:t>
                      </w:r>
                    </w:p>
                    <w:p w:rsidR="00563DF0" w:rsidRDefault="00563DF0" w:rsidP="00563DF0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Tuesday 7</w:t>
                      </w:r>
                      <w:r w:rsidRPr="00490543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January: School re-opens for children.</w:t>
                      </w:r>
                    </w:p>
                    <w:p w:rsidR="00563DF0" w:rsidRDefault="00A21FCE" w:rsidP="00563DF0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Friday 31</w:t>
                      </w:r>
                      <w:r w:rsidRPr="00A21FCE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January: INSET day – </w:t>
                      </w:r>
                      <w:r w:rsidRPr="00A21FCE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>school closed.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06E3A" w:rsidRDefault="00F06E3A" w:rsidP="00563DF0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:rsidR="00F06E3A" w:rsidRDefault="00F06E3A" w:rsidP="00563DF0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:rsidR="00F06E3A" w:rsidRDefault="00F06E3A" w:rsidP="00563DF0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:rsidR="00F06E3A" w:rsidRDefault="00F06E3A" w:rsidP="00563DF0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:rsidR="00F06E3A" w:rsidRPr="00AA0A1C" w:rsidRDefault="00F06E3A" w:rsidP="00F06E3A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:rsidR="00563DF0" w:rsidRPr="006B7022" w:rsidRDefault="00563DF0" w:rsidP="00440C26">
                      <w:pPr>
                        <w:pStyle w:val="BodyText-Professional"/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</w:pPr>
                    </w:p>
                    <w:p w:rsidR="001C2AD2" w:rsidRPr="001C2AD2" w:rsidRDefault="001C2AD2" w:rsidP="001C2AD2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</w:pPr>
                    </w:p>
                    <w:p w:rsidR="001C2AD2" w:rsidRPr="001C2AD2" w:rsidRDefault="001C2AD2" w:rsidP="001C2AD2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</w:pPr>
                    </w:p>
                    <w:p w:rsidR="009E5066" w:rsidRDefault="009E5066" w:rsidP="009E5066">
                      <w:pPr>
                        <w:pStyle w:val="BodyText-Professional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9E5066" w:rsidRDefault="009E5066" w:rsidP="009E5066">
                      <w:pPr>
                        <w:pStyle w:val="BodyText-Professional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9E5066" w:rsidRDefault="009E5066" w:rsidP="009E5066">
                      <w:pPr>
                        <w:pStyle w:val="BodyText-Professional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9E5066" w:rsidRDefault="009E5066" w:rsidP="009E5066">
                      <w:pPr>
                        <w:pStyle w:val="BodyText-Professional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9E5066" w:rsidRDefault="009E5066" w:rsidP="009E5066">
                      <w:pPr>
                        <w:pStyle w:val="BodyText-Professional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9E5066" w:rsidRDefault="009E5066" w:rsidP="009E5066">
                      <w:pPr>
                        <w:pStyle w:val="BodyText-Professional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9E5066" w:rsidRDefault="009E5066" w:rsidP="009E5066">
                      <w:pPr>
                        <w:pStyle w:val="BodyText-Professional"/>
                        <w:jc w:val="center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9E5066" w:rsidRDefault="009E5066" w:rsidP="009E5066">
                      <w:pPr>
                        <w:pStyle w:val="BodyText-Professional"/>
                        <w:jc w:val="center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9E5066" w:rsidRDefault="009E5066" w:rsidP="009E5066">
                      <w:pPr>
                        <w:pStyle w:val="BodyText-Professional"/>
                        <w:jc w:val="center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9E5066" w:rsidRDefault="009E5066" w:rsidP="009E5066">
                      <w:pPr>
                        <w:pStyle w:val="BodyText-Professional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9E5066" w:rsidRPr="009E5066" w:rsidRDefault="009E5066" w:rsidP="009E5066">
                      <w:pPr>
                        <w:pStyle w:val="BodyText-Professional"/>
                        <w:rPr>
                          <w:rFonts w:ascii="Candara" w:hAnsi="Candar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68580</wp:posOffset>
                </wp:positionV>
                <wp:extent cx="3314700" cy="749300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7493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17806" w:rsidRDefault="00E17806" w:rsidP="0099746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17806" w:rsidRDefault="00E17806" w:rsidP="0099746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  <w:t>Key Stage 2 Results</w:t>
                            </w:r>
                          </w:p>
                          <w:p w:rsidR="00E17806" w:rsidRDefault="00E17806" w:rsidP="0099746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17806" w:rsidRPr="00E17806" w:rsidRDefault="00E17806" w:rsidP="00E17806">
                            <w:pPr>
                              <w:jc w:val="center"/>
                              <w:rPr>
                                <w:rFonts w:ascii="Candara" w:hAnsi="Candara"/>
                                <w:color w:val="21212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17806">
                              <w:rPr>
                                <w:rFonts w:ascii="Candara" w:hAnsi="Candara"/>
                                <w:color w:val="212121"/>
                                <w:sz w:val="24"/>
                                <w:szCs w:val="24"/>
                                <w:lang w:eastAsia="en-GB"/>
                              </w:rPr>
                              <w:t>Good news &amp; congratulations!</w:t>
                            </w:r>
                          </w:p>
                          <w:p w:rsidR="00E17806" w:rsidRPr="00E17806" w:rsidRDefault="00E17806" w:rsidP="00E17806">
                            <w:pPr>
                              <w:rPr>
                                <w:rFonts w:ascii="Candara" w:hAnsi="Candara"/>
                                <w:color w:val="21212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17806">
                              <w:rPr>
                                <w:rFonts w:ascii="Candara" w:hAnsi="Candara"/>
                                <w:color w:val="212121"/>
                                <w:sz w:val="24"/>
                                <w:szCs w:val="24"/>
                                <w:lang w:eastAsia="en-GB"/>
                              </w:rPr>
                              <w:t>The revised KS2 data has been published and for Overall Performance, St Edmund’s are once again top of the table of Tower Hamlets schools.</w:t>
                            </w:r>
                          </w:p>
                          <w:p w:rsidR="00E17806" w:rsidRPr="00E17806" w:rsidRDefault="00E17806" w:rsidP="00E17806">
                            <w:pPr>
                              <w:jc w:val="center"/>
                              <w:rPr>
                                <w:rFonts w:ascii="Candara" w:hAnsi="Candara"/>
                                <w:color w:val="21212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17806">
                              <w:rPr>
                                <w:rFonts w:ascii="Candara" w:hAnsi="Candara"/>
                                <w:color w:val="212121"/>
                                <w:sz w:val="24"/>
                                <w:szCs w:val="24"/>
                                <w:lang w:eastAsia="en-GB"/>
                              </w:rPr>
                              <w:t xml:space="preserve">Please see the compare school performance page on the </w:t>
                            </w:r>
                            <w:proofErr w:type="spellStart"/>
                            <w:r w:rsidRPr="00E17806">
                              <w:rPr>
                                <w:rFonts w:ascii="Candara" w:hAnsi="Candara"/>
                                <w:color w:val="212121"/>
                                <w:sz w:val="24"/>
                                <w:szCs w:val="24"/>
                                <w:lang w:eastAsia="en-GB"/>
                              </w:rPr>
                              <w:t>DfE</w:t>
                            </w:r>
                            <w:proofErr w:type="spellEnd"/>
                            <w:r w:rsidRPr="00E17806">
                              <w:rPr>
                                <w:rFonts w:ascii="Candara" w:hAnsi="Candara"/>
                                <w:color w:val="212121"/>
                                <w:sz w:val="24"/>
                                <w:szCs w:val="24"/>
                                <w:lang w:eastAsia="en-GB"/>
                              </w:rPr>
                              <w:t xml:space="preserve"> website.</w:t>
                            </w:r>
                          </w:p>
                          <w:p w:rsidR="00E17806" w:rsidRDefault="00E17806" w:rsidP="00E17806">
                            <w:pP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17806" w:rsidRDefault="00E17806" w:rsidP="00E17806">
                            <w:pPr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C77D8" w:rsidRDefault="00A81E10" w:rsidP="0099746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81E10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  <w:t>Christmas class parties</w:t>
                            </w:r>
                          </w:p>
                          <w:p w:rsidR="00A81E10" w:rsidRDefault="00A81E10" w:rsidP="00997467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DF1AA3" wp14:editId="2F0DDE5F">
                                  <wp:extent cx="1314450" cy="1095375"/>
                                  <wp:effectExtent l="0" t="0" r="0" b="9525"/>
                                  <wp:docPr id="1" name="Picture 1" descr="Image result for christmas cartoon part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Image result for christmas cartoon party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12" t="3232" r="4614" b="92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75BA" w:rsidRDefault="00A81E10" w:rsidP="00997467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A81E10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These will be </w:t>
                            </w:r>
                            <w:r w:rsidR="006B75BA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taking place on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17806" w:rsidRPr="00E17806" w:rsidRDefault="00A81E10" w:rsidP="00E17806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Thursday</w:t>
                            </w:r>
                            <w:r w:rsidR="006B75BA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,19</w:t>
                            </w:r>
                            <w:r w:rsidR="006B75BA" w:rsidRPr="006B75BA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6B75BA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December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in class and children can wear their own clothes to school on this day.</w:t>
                            </w:r>
                          </w:p>
                          <w:p w:rsidR="00E17806" w:rsidRDefault="00E17806" w:rsidP="00F06E3A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06E3A" w:rsidRDefault="00F06E3A" w:rsidP="00F06E3A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6310A"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  <w:u w:val="single"/>
                              </w:rPr>
                              <w:t>Advent Appeal</w:t>
                            </w:r>
                          </w:p>
                          <w:p w:rsidR="00F06E3A" w:rsidRPr="006B7022" w:rsidRDefault="00F06E3A" w:rsidP="00F06E3A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134ABD8" wp14:editId="0CB177D5">
                                  <wp:extent cx="1768954" cy="929268"/>
                                  <wp:effectExtent l="0" t="0" r="3175" b="4445"/>
                                  <wp:docPr id="18" name="irc_mi" descr="Image result for crisis homeless charity">
                                    <a:hlinkClick xmlns:a="http://schemas.openxmlformats.org/drawingml/2006/main" r:id="rId1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crisis homeless charity">
                                            <a:hlinkClick r:id="rId1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799" cy="936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6E3A" w:rsidRDefault="00F06E3A" w:rsidP="00F06E3A">
                            <w:pPr>
                              <w:pStyle w:val="BodyText-Professional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:rsidR="00F06E3A" w:rsidRDefault="00F06E3A" w:rsidP="00F06E3A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Many thanks to all those who have taken part in the “scooterthon”.  We are raising money to support the homeless through the charity “Crisis”.  </w:t>
                            </w:r>
                            <w:r w:rsidR="006B75BA"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Each place at Crisis costs £28.78.  We are hoping each class can raise enough money for 10 places.</w:t>
                            </w:r>
                            <w:r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Please ensure that you hand your donations in to school before the end of term. </w:t>
                            </w:r>
                          </w:p>
                          <w:p w:rsidR="00F06E3A" w:rsidRDefault="00F06E3A" w:rsidP="00F06E3A">
                            <w:pPr>
                              <w:pStyle w:val="BodyText-Professional"/>
                              <w:jc w:val="center"/>
                              <w:rPr>
                                <w:rFonts w:ascii="Candara" w:hAnsi="Candar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A81E10" w:rsidRPr="00A81E10" w:rsidRDefault="00A81E10" w:rsidP="00997467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6pt;margin-top:5.4pt;width:261pt;height:5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" o:allowincell="f" filled="f" strokecolor="navy">
                <v:textbox>
                  <w:txbxContent>
                    <w:p w:rsidR="00E17806" w:rsidRDefault="00E17806" w:rsidP="00997467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E17806" w:rsidRDefault="00E17806" w:rsidP="00997467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  <w:t>Key Stage 2 Results</w:t>
                      </w:r>
                    </w:p>
                    <w:p w:rsidR="00E17806" w:rsidRDefault="00E17806" w:rsidP="00997467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E17806" w:rsidRPr="00E17806" w:rsidRDefault="00E17806" w:rsidP="00E17806">
                      <w:pPr>
                        <w:jc w:val="center"/>
                        <w:rPr>
                          <w:rFonts w:ascii="Candara" w:hAnsi="Candara"/>
                          <w:color w:val="212121"/>
                          <w:sz w:val="24"/>
                          <w:szCs w:val="24"/>
                          <w:lang w:eastAsia="en-GB"/>
                        </w:rPr>
                      </w:pPr>
                      <w:r w:rsidRPr="00E17806">
                        <w:rPr>
                          <w:rFonts w:ascii="Candara" w:hAnsi="Candara"/>
                          <w:color w:val="212121"/>
                          <w:sz w:val="24"/>
                          <w:szCs w:val="24"/>
                          <w:lang w:eastAsia="en-GB"/>
                        </w:rPr>
                        <w:t>Good news &amp; congratulations!</w:t>
                      </w:r>
                    </w:p>
                    <w:p w:rsidR="00E17806" w:rsidRPr="00E17806" w:rsidRDefault="00E17806" w:rsidP="00E17806">
                      <w:pPr>
                        <w:rPr>
                          <w:rFonts w:ascii="Candara" w:hAnsi="Candara"/>
                          <w:color w:val="212121"/>
                          <w:sz w:val="24"/>
                          <w:szCs w:val="24"/>
                          <w:lang w:eastAsia="en-GB"/>
                        </w:rPr>
                      </w:pPr>
                      <w:r w:rsidRPr="00E17806">
                        <w:rPr>
                          <w:rFonts w:ascii="Candara" w:hAnsi="Candara"/>
                          <w:color w:val="212121"/>
                          <w:sz w:val="24"/>
                          <w:szCs w:val="24"/>
                          <w:lang w:eastAsia="en-GB"/>
                        </w:rPr>
                        <w:t>The revised KS2 data has been published and for Overall Performance, St Edmund’s are once again top of the table of Tower Hamlets schools.</w:t>
                      </w:r>
                    </w:p>
                    <w:p w:rsidR="00E17806" w:rsidRPr="00E17806" w:rsidRDefault="00E17806" w:rsidP="00E17806">
                      <w:pPr>
                        <w:jc w:val="center"/>
                        <w:rPr>
                          <w:rFonts w:ascii="Candara" w:hAnsi="Candara"/>
                          <w:color w:val="212121"/>
                          <w:sz w:val="24"/>
                          <w:szCs w:val="24"/>
                          <w:lang w:eastAsia="en-GB"/>
                        </w:rPr>
                      </w:pPr>
                      <w:r w:rsidRPr="00E17806">
                        <w:rPr>
                          <w:rFonts w:ascii="Candara" w:hAnsi="Candara"/>
                          <w:color w:val="212121"/>
                          <w:sz w:val="24"/>
                          <w:szCs w:val="24"/>
                          <w:lang w:eastAsia="en-GB"/>
                        </w:rPr>
                        <w:t xml:space="preserve">Please see the compare school performance page on the </w:t>
                      </w:r>
                      <w:proofErr w:type="spellStart"/>
                      <w:r w:rsidRPr="00E17806">
                        <w:rPr>
                          <w:rFonts w:ascii="Candara" w:hAnsi="Candara"/>
                          <w:color w:val="212121"/>
                          <w:sz w:val="24"/>
                          <w:szCs w:val="24"/>
                          <w:lang w:eastAsia="en-GB"/>
                        </w:rPr>
                        <w:t>DfE</w:t>
                      </w:r>
                      <w:proofErr w:type="spellEnd"/>
                      <w:r w:rsidRPr="00E17806">
                        <w:rPr>
                          <w:rFonts w:ascii="Candara" w:hAnsi="Candara"/>
                          <w:color w:val="212121"/>
                          <w:sz w:val="24"/>
                          <w:szCs w:val="24"/>
                          <w:lang w:eastAsia="en-GB"/>
                        </w:rPr>
                        <w:t xml:space="preserve"> website.</w:t>
                      </w:r>
                    </w:p>
                    <w:p w:rsidR="00E17806" w:rsidRDefault="00E17806" w:rsidP="00E17806">
                      <w:pPr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E17806" w:rsidRDefault="00E17806" w:rsidP="00E17806">
                      <w:pPr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1C77D8" w:rsidRDefault="00A81E10" w:rsidP="00997467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81E10"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  <w:t>Christmas class parties</w:t>
                      </w:r>
                    </w:p>
                    <w:p w:rsidR="00A81E10" w:rsidRDefault="00A81E10" w:rsidP="00997467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DF1AA3" wp14:editId="2F0DDE5F">
                            <wp:extent cx="1314450" cy="1095375"/>
                            <wp:effectExtent l="0" t="0" r="0" b="9525"/>
                            <wp:docPr id="1" name="Picture 1" descr="Image result for christmas cartoon part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Image result for christmas cartoon party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12" t="3232" r="4614" b="92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445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75BA" w:rsidRDefault="00A81E10" w:rsidP="00997467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A81E10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These will be </w:t>
                      </w:r>
                      <w:r w:rsidR="006B75BA">
                        <w:rPr>
                          <w:rFonts w:ascii="Candara" w:hAnsi="Candara"/>
                          <w:sz w:val="24"/>
                          <w:szCs w:val="24"/>
                        </w:rPr>
                        <w:t>taking place on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17806" w:rsidRPr="00E17806" w:rsidRDefault="00A81E10" w:rsidP="00E17806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Thursday</w:t>
                      </w:r>
                      <w:r w:rsidR="006B75BA">
                        <w:rPr>
                          <w:rFonts w:ascii="Candara" w:hAnsi="Candara"/>
                          <w:sz w:val="24"/>
                          <w:szCs w:val="24"/>
                        </w:rPr>
                        <w:t>,19</w:t>
                      </w:r>
                      <w:r w:rsidR="006B75BA" w:rsidRPr="006B75BA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6B75BA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December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in class and children can wear their own clothes to school on this day.</w:t>
                      </w:r>
                    </w:p>
                    <w:p w:rsidR="00E17806" w:rsidRDefault="00E17806" w:rsidP="00F06E3A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F06E3A" w:rsidRDefault="00F06E3A" w:rsidP="00F06E3A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F6310A">
                        <w:rPr>
                          <w:rFonts w:ascii="Candara" w:hAnsi="Candara"/>
                          <w:b/>
                          <w:sz w:val="28"/>
                          <w:szCs w:val="28"/>
                          <w:u w:val="single"/>
                        </w:rPr>
                        <w:t>Advent Appeal</w:t>
                      </w:r>
                    </w:p>
                    <w:p w:rsidR="00F06E3A" w:rsidRPr="006B7022" w:rsidRDefault="00F06E3A" w:rsidP="00F06E3A">
                      <w:pPr>
                        <w:jc w:val="center"/>
                        <w:rPr>
                          <w:rFonts w:ascii="Candara" w:hAnsi="Candar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134ABD8" wp14:editId="0CB177D5">
                            <wp:extent cx="1768954" cy="929268"/>
                            <wp:effectExtent l="0" t="0" r="3175" b="4445"/>
                            <wp:docPr id="18" name="irc_mi" descr="Image result for crisis homeless charity">
                              <a:hlinkClick xmlns:a="http://schemas.openxmlformats.org/drawingml/2006/main" r:id="rId1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crisis homeless charity">
                                      <a:hlinkClick r:id="rId1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799" cy="936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6E3A" w:rsidRDefault="00F06E3A" w:rsidP="00F06E3A">
                      <w:pPr>
                        <w:pStyle w:val="BodyText-Professional"/>
                        <w:rPr>
                          <w:noProof/>
                          <w:color w:val="0000FF"/>
                          <w:lang w:eastAsia="en-GB"/>
                        </w:rPr>
                      </w:pPr>
                    </w:p>
                    <w:p w:rsidR="00F06E3A" w:rsidRDefault="00F06E3A" w:rsidP="00F06E3A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 xml:space="preserve">Many thanks to all those who have taken part in the “scooterthon”.  We are raising money to support the homeless through the charity “Crisis”.  </w:t>
                      </w:r>
                      <w:r w:rsidR="006B75BA"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>Each place at Crisis costs £28.78.  We are hoping each class can raise enough money for 10 places.</w:t>
                      </w:r>
                      <w:r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  <w:t xml:space="preserve"> Please ensure that you hand your donations in to school before the end of term. </w:t>
                      </w:r>
                    </w:p>
                    <w:p w:rsidR="00F06E3A" w:rsidRDefault="00F06E3A" w:rsidP="00F06E3A">
                      <w:pPr>
                        <w:pStyle w:val="BodyText-Professional"/>
                        <w:jc w:val="center"/>
                        <w:rPr>
                          <w:rFonts w:ascii="Candara" w:hAnsi="Candara"/>
                          <w:noProof/>
                          <w:sz w:val="24"/>
                          <w:szCs w:val="24"/>
                          <w:lang w:eastAsia="en-GB"/>
                        </w:rPr>
                      </w:pPr>
                    </w:p>
                    <w:p w:rsidR="00A81E10" w:rsidRPr="00A81E10" w:rsidRDefault="00A81E10" w:rsidP="00997467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Default="0092662D"/>
    <w:p w:rsidR="0092662D" w:rsidRPr="00E4606B" w:rsidRDefault="0092662D">
      <w:pPr>
        <w:sectPr w:rsidR="0092662D" w:rsidRPr="00E4606B" w:rsidSect="0092662D">
          <w:footerReference w:type="default" r:id="rId13"/>
          <w:type w:val="nextColumn"/>
          <w:pgSz w:w="12240" w:h="15840" w:code="1"/>
          <w:pgMar w:top="864" w:right="878" w:bottom="864" w:left="878" w:header="720" w:footer="720" w:gutter="0"/>
          <w:pgBorders w:display="notFirstPage">
            <w:top w:val="single" w:sz="36" w:space="1" w:color="000080"/>
            <w:left w:val="single" w:sz="6" w:space="4" w:color="000080"/>
            <w:bottom w:val="single" w:sz="6" w:space="0" w:color="000080"/>
            <w:right w:val="single" w:sz="6" w:space="4" w:color="000080"/>
          </w:pgBorders>
          <w:cols w:space="720"/>
        </w:sectPr>
      </w:pPr>
    </w:p>
    <w:p w:rsidR="00C854F7" w:rsidRDefault="000C2CE8" w:rsidP="00C854F7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DF1CF99" wp14:editId="20B60104">
                <wp:simplePos x="0" y="0"/>
                <wp:positionH relativeFrom="column">
                  <wp:posOffset>1299845</wp:posOffset>
                </wp:positionH>
                <wp:positionV relativeFrom="paragraph">
                  <wp:posOffset>45720</wp:posOffset>
                </wp:positionV>
                <wp:extent cx="3667125" cy="1404620"/>
                <wp:effectExtent l="0" t="0" r="952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CE8" w:rsidRPr="000C2CE8" w:rsidRDefault="000C2CE8" w:rsidP="000C2CE8">
                            <w:pPr>
                              <w:jc w:val="center"/>
                              <w:rPr>
                                <w:rFonts w:ascii="Candara" w:hAnsi="Candara"/>
                                <w:color w:val="00B050"/>
                                <w:sz w:val="64"/>
                                <w:szCs w:val="64"/>
                              </w:rPr>
                            </w:pPr>
                            <w:r w:rsidRPr="000C2CE8">
                              <w:rPr>
                                <w:rFonts w:ascii="Candara" w:hAnsi="Candara"/>
                                <w:color w:val="00B050"/>
                                <w:sz w:val="64"/>
                                <w:szCs w:val="64"/>
                              </w:rPr>
                              <w:t>Foundation unit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F1CF99" id="_x0000_s1028" type="#_x0000_t202" style="position:absolute;margin-left:102.35pt;margin-top:3.6pt;width:288.7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" stroked="f">
                <v:textbox style="mso-fit-shape-to-text:t">
                  <w:txbxContent>
                    <w:p w:rsidR="000C2CE8" w:rsidRPr="000C2CE8" w:rsidRDefault="000C2CE8" w:rsidP="000C2CE8">
                      <w:pPr>
                        <w:jc w:val="center"/>
                        <w:rPr>
                          <w:rFonts w:ascii="Candara" w:hAnsi="Candara"/>
                          <w:color w:val="00B050"/>
                          <w:sz w:val="64"/>
                          <w:szCs w:val="64"/>
                        </w:rPr>
                      </w:pPr>
                      <w:r w:rsidRPr="000C2CE8">
                        <w:rPr>
                          <w:rFonts w:ascii="Candara" w:hAnsi="Candara"/>
                          <w:color w:val="00B050"/>
                          <w:sz w:val="64"/>
                          <w:szCs w:val="64"/>
                        </w:rPr>
                        <w:t>Foundation unit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0151C788" wp14:editId="39604E0D">
            <wp:simplePos x="0" y="0"/>
            <wp:positionH relativeFrom="margin">
              <wp:posOffset>4972050</wp:posOffset>
            </wp:positionH>
            <wp:positionV relativeFrom="paragraph">
              <wp:posOffset>7620</wp:posOffset>
            </wp:positionV>
            <wp:extent cx="800100" cy="800100"/>
            <wp:effectExtent l="0" t="0" r="0" b="0"/>
            <wp:wrapNone/>
            <wp:docPr id="9" name="Picture 9" descr="Image result for sprigs of holly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rigs of holly carto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3E9F118E" wp14:editId="777148CD">
            <wp:simplePos x="0" y="0"/>
            <wp:positionH relativeFrom="margin">
              <wp:posOffset>457200</wp:posOffset>
            </wp:positionH>
            <wp:positionV relativeFrom="paragraph">
              <wp:posOffset>-38735</wp:posOffset>
            </wp:positionV>
            <wp:extent cx="800100" cy="800100"/>
            <wp:effectExtent l="0" t="0" r="0" b="0"/>
            <wp:wrapNone/>
            <wp:docPr id="22" name="Picture 22" descr="Image result for sprigs of holly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rigs of holly carto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6761DB" w:rsidP="00E4606B">
      <w:r w:rsidRPr="00440C26">
        <w:rPr>
          <w:rFonts w:ascii="Candara" w:hAnsi="Candara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6C6D776" wp14:editId="654492EC">
                <wp:simplePos x="0" y="0"/>
                <wp:positionH relativeFrom="column">
                  <wp:posOffset>2033270</wp:posOffset>
                </wp:positionH>
                <wp:positionV relativeFrom="paragraph">
                  <wp:posOffset>102235</wp:posOffset>
                </wp:positionV>
                <wp:extent cx="2360930" cy="9144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C26" w:rsidRPr="00F06E3A" w:rsidRDefault="00440C26" w:rsidP="00440C26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F06E3A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We have been getting ready for Christmas in lots of different ways. We made an Advent Calendar so that we can count down to Christmas day.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6D776" id="_x0000_s1029" type="#_x0000_t202" style="position:absolute;margin-left:160.1pt;margin-top:8.05pt;width:185.9pt;height:1in;z-index:2517053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">
                <v:textbox>
                  <w:txbxContent>
                    <w:p w:rsidR="00440C26" w:rsidRPr="00F06E3A" w:rsidRDefault="00440C26" w:rsidP="00440C26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F06E3A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We have been getting ready for Christmas in lots of different ways. We made an Advent Calendar so that we can count down to Christmas day.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18C204CA" wp14:editId="663E7F5D">
            <wp:simplePos x="0" y="0"/>
            <wp:positionH relativeFrom="column">
              <wp:posOffset>244475</wp:posOffset>
            </wp:positionH>
            <wp:positionV relativeFrom="paragraph">
              <wp:posOffset>118110</wp:posOffset>
            </wp:positionV>
            <wp:extent cx="1737577" cy="1303183"/>
            <wp:effectExtent l="133350" t="190500" r="129540" b="201930"/>
            <wp:wrapNone/>
            <wp:docPr id="11" name="Picture 11" descr="C:\Users\hollys.ST-EDMUNDS.000.001.002\AppData\Local\Microsoft\Windows\INetCache\Content.Word\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llys.ST-EDMUNDS.000.001.002\AppData\Local\Microsoft\Windows\INetCache\Content.Word\IMG_01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7955">
                      <a:off x="0" y="0"/>
                      <a:ext cx="1737577" cy="13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6761DB" w:rsidP="00E4606B"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4E6E618B" wp14:editId="7BA0ED6E">
            <wp:simplePos x="0" y="0"/>
            <wp:positionH relativeFrom="margin">
              <wp:posOffset>2999741</wp:posOffset>
            </wp:positionH>
            <wp:positionV relativeFrom="paragraph">
              <wp:posOffset>102263</wp:posOffset>
            </wp:positionV>
            <wp:extent cx="3913026" cy="1571625"/>
            <wp:effectExtent l="95250" t="285750" r="106680" b="295275"/>
            <wp:wrapNone/>
            <wp:docPr id="14" name="Picture 14" descr="C:\Users\hollys.ST-EDMUNDS.000.001.002\AppData\Local\Microsoft\Windows\INetCache\Content.Word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llys.ST-EDMUNDS.000.001.002\AppData\Local\Microsoft\Windows\INetCache\Content.Word\IMG_0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0" b="27868"/>
                    <a:stretch/>
                  </pic:blipFill>
                  <pic:spPr bwMode="auto">
                    <a:xfrm rot="21093304">
                      <a:off x="0" y="0"/>
                      <a:ext cx="3913026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6761DB" w:rsidP="00E4606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ACFBA75" wp14:editId="0E310B93">
                <wp:simplePos x="0" y="0"/>
                <wp:positionH relativeFrom="column">
                  <wp:posOffset>861695</wp:posOffset>
                </wp:positionH>
                <wp:positionV relativeFrom="paragraph">
                  <wp:posOffset>43815</wp:posOffset>
                </wp:positionV>
                <wp:extent cx="2047875" cy="895350"/>
                <wp:effectExtent l="0" t="0" r="28575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E3A" w:rsidRPr="00F06E3A" w:rsidRDefault="00F06E3A" w:rsidP="00F06E3A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We have also been busy making Christmas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cards</w:t>
                            </w:r>
                            <w:r w:rsidR="006761DB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,stockings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and snowflakes.  We are very excited!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FBA75" id="_x0000_s1030" type="#_x0000_t202" style="position:absolute;margin-left:67.85pt;margin-top:3.45pt;width:161.25pt;height:70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">
                <v:textbox>
                  <w:txbxContent>
                    <w:p w:rsidR="00F06E3A" w:rsidRPr="00F06E3A" w:rsidRDefault="00F06E3A" w:rsidP="00F06E3A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We have also been busy making Christmas </w:t>
                      </w:r>
                      <w:proofErr w:type="spellStart"/>
                      <w:proofErr w:type="gramStart"/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cards</w:t>
                      </w:r>
                      <w:r w:rsidR="006761DB">
                        <w:rPr>
                          <w:rFonts w:ascii="Candara" w:hAnsi="Candara"/>
                          <w:sz w:val="24"/>
                          <w:szCs w:val="24"/>
                        </w:rPr>
                        <w:t>,stockings</w:t>
                      </w:r>
                      <w:proofErr w:type="spellEnd"/>
                      <w:proofErr w:type="gramEnd"/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and snowflakes.  We are very excited!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40C9E" w:rsidRDefault="00840C9E" w:rsidP="00E4606B"/>
    <w:p w:rsidR="00840C9E" w:rsidRDefault="00840C9E" w:rsidP="00E4606B"/>
    <w:p w:rsidR="00840C9E" w:rsidRDefault="00840C9E" w:rsidP="00E4606B"/>
    <w:p w:rsidR="00440C26" w:rsidRPr="00AA0A1C" w:rsidRDefault="00440C26" w:rsidP="00440C26">
      <w:pPr>
        <w:jc w:val="center"/>
        <w:rPr>
          <w:rFonts w:ascii="Candara" w:hAnsi="Candara"/>
          <w:sz w:val="24"/>
          <w:szCs w:val="24"/>
        </w:rPr>
      </w:pPr>
    </w:p>
    <w:p w:rsidR="00840C9E" w:rsidRDefault="006761DB" w:rsidP="00E4606B"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6B3A3511" wp14:editId="3312C36A">
            <wp:simplePos x="0" y="0"/>
            <wp:positionH relativeFrom="page">
              <wp:posOffset>371475</wp:posOffset>
            </wp:positionH>
            <wp:positionV relativeFrom="paragraph">
              <wp:posOffset>90805</wp:posOffset>
            </wp:positionV>
            <wp:extent cx="1409700" cy="1057275"/>
            <wp:effectExtent l="0" t="0" r="0" b="9525"/>
            <wp:wrapNone/>
            <wp:docPr id="17" name="Picture 17" descr="C:\Users\hollys.ST-EDMUNDS.000.001.002\AppData\Local\Microsoft\Windows\INetCache\Content.Word\IMG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llys.ST-EDMUNDS.000.001.002\AppData\Local\Microsoft\Windows\INetCache\Content.Word\IMG_01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C9E" w:rsidRDefault="00840C9E" w:rsidP="00E4606B"/>
    <w:p w:rsidR="00840C9E" w:rsidRDefault="00840C9E" w:rsidP="00E4606B"/>
    <w:p w:rsidR="00840C9E" w:rsidRDefault="00840C9E" w:rsidP="00E4606B"/>
    <w:p w:rsidR="00840C9E" w:rsidRDefault="006761DB" w:rsidP="00E4606B"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5EE1F5C6" wp14:editId="1D9E9F7F">
            <wp:simplePos x="0" y="0"/>
            <wp:positionH relativeFrom="margin">
              <wp:align>right</wp:align>
            </wp:positionH>
            <wp:positionV relativeFrom="paragraph">
              <wp:posOffset>31751</wp:posOffset>
            </wp:positionV>
            <wp:extent cx="2578100" cy="1933575"/>
            <wp:effectExtent l="171450" t="247650" r="184150" b="257175"/>
            <wp:wrapNone/>
            <wp:docPr id="12" name="Picture 12" descr="C:\Users\hollys.ST-EDMUNDS.000.001.002\AppData\Local\Microsoft\Windows\INetCache\Content.Word\IMG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llys.ST-EDMUNDS.000.001.002\AppData\Local\Microsoft\Windows\INetCache\Content.Word\IMG_01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9841"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17C1E65" wp14:editId="21A6DEA3">
                <wp:simplePos x="0" y="0"/>
                <wp:positionH relativeFrom="column">
                  <wp:posOffset>1299845</wp:posOffset>
                </wp:positionH>
                <wp:positionV relativeFrom="paragraph">
                  <wp:posOffset>116205</wp:posOffset>
                </wp:positionV>
                <wp:extent cx="2360930" cy="1133475"/>
                <wp:effectExtent l="0" t="0" r="2286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C26" w:rsidRPr="00F06E3A" w:rsidRDefault="00440C26" w:rsidP="00F06E3A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F06E3A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We have written our letters to Santa and </w:t>
                            </w:r>
                            <w:r w:rsidR="00F06E3A" w:rsidRPr="00F06E3A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the Postman came to pick them up so that he can deliver them to Santa’s Grotto, </w:t>
                            </w:r>
                            <w:proofErr w:type="spellStart"/>
                            <w:r w:rsidR="00F06E3A" w:rsidRPr="00F06E3A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Reindeerland</w:t>
                            </w:r>
                            <w:proofErr w:type="spellEnd"/>
                            <w:r w:rsidR="00F06E3A" w:rsidRPr="00F06E3A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C1E65" id="_x0000_s1031" type="#_x0000_t202" style="position:absolute;margin-left:102.35pt;margin-top:9.15pt;width:185.9pt;height:89.25pt;z-index:2517084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">
                <v:textbox>
                  <w:txbxContent>
                    <w:p w:rsidR="00440C26" w:rsidRPr="00F06E3A" w:rsidRDefault="00440C26" w:rsidP="00F06E3A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F06E3A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We have written our letters to Santa and </w:t>
                      </w:r>
                      <w:r w:rsidR="00F06E3A" w:rsidRPr="00F06E3A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the Postman came to pick them up so that he can deliver them to Santa’s Grotto, </w:t>
                      </w:r>
                      <w:proofErr w:type="spellStart"/>
                      <w:r w:rsidR="00F06E3A" w:rsidRPr="00F06E3A">
                        <w:rPr>
                          <w:rFonts w:ascii="Candara" w:hAnsi="Candara"/>
                          <w:sz w:val="24"/>
                          <w:szCs w:val="24"/>
                        </w:rPr>
                        <w:t>Reindeerland</w:t>
                      </w:r>
                      <w:proofErr w:type="spellEnd"/>
                      <w:r w:rsidR="00F06E3A" w:rsidRPr="00F06E3A">
                        <w:rPr>
                          <w:rFonts w:ascii="Candara" w:hAnsi="Candara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40C9E" w:rsidRDefault="00440C26" w:rsidP="00E4606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3AD9EC" wp14:editId="76C6F5DE">
                <wp:simplePos x="0" y="0"/>
                <wp:positionH relativeFrom="margin">
                  <wp:posOffset>-157480</wp:posOffset>
                </wp:positionH>
                <wp:positionV relativeFrom="paragraph">
                  <wp:posOffset>90169</wp:posOffset>
                </wp:positionV>
                <wp:extent cx="152400" cy="66675"/>
                <wp:effectExtent l="0" t="0" r="0" b="9525"/>
                <wp:wrapNone/>
                <wp:docPr id="1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2400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1CDC" w:rsidRDefault="00FD1CDC" w:rsidP="00440C2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FD1CDC" w:rsidRDefault="00FD1CDC" w:rsidP="00FD1C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AD9EC" id="Text Box 30" o:spid="_x0000_s1032" type="#_x0000_t202" style="position:absolute;margin-left:-12.4pt;margin-top:7.1pt;width:12pt;height:5.2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" stroked="f">
                <v:textbox>
                  <w:txbxContent>
                    <w:p w:rsidR="00FD1CDC" w:rsidRDefault="00FD1CDC" w:rsidP="00440C2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FD1CDC" w:rsidRDefault="00FD1CDC" w:rsidP="00FD1CDC"/>
                  </w:txbxContent>
                </v:textbox>
                <w10:wrap anchorx="margin"/>
              </v:shape>
            </w:pict>
          </mc:Fallback>
        </mc:AlternateContent>
      </w:r>
    </w:p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241AB9" w:rsidP="00E4606B"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2E4D8276" wp14:editId="6E92ABDA">
            <wp:simplePos x="0" y="0"/>
            <wp:positionH relativeFrom="column">
              <wp:posOffset>-300355</wp:posOffset>
            </wp:positionH>
            <wp:positionV relativeFrom="paragraph">
              <wp:posOffset>177800</wp:posOffset>
            </wp:positionV>
            <wp:extent cx="2667000" cy="1521134"/>
            <wp:effectExtent l="95250" t="171450" r="95250" b="174625"/>
            <wp:wrapNone/>
            <wp:docPr id="6" name="Picture 6" descr="C:\Users\hollys.ST-EDMUNDS.000.001.002\AppData\Local\Microsoft\Windows\INetCache\Content.Word\IMG_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llys.ST-EDMUNDS.000.001.002\AppData\Local\Microsoft\Windows\INetCache\Content.Word\IMG_4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4" b="19189"/>
                    <a:stretch/>
                  </pic:blipFill>
                  <pic:spPr bwMode="auto">
                    <a:xfrm rot="10380515">
                      <a:off x="0" y="0"/>
                      <a:ext cx="2667000" cy="152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C9E" w:rsidRDefault="006761DB" w:rsidP="00E4606B"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0B3CA251" wp14:editId="302BBE9D">
            <wp:simplePos x="0" y="0"/>
            <wp:positionH relativeFrom="margin">
              <wp:posOffset>2302510</wp:posOffset>
            </wp:positionH>
            <wp:positionV relativeFrom="paragraph">
              <wp:posOffset>100966</wp:posOffset>
            </wp:positionV>
            <wp:extent cx="1676400" cy="1252449"/>
            <wp:effectExtent l="2540" t="0" r="2540" b="2540"/>
            <wp:wrapNone/>
            <wp:docPr id="8" name="Picture 8" descr="C:\Users\hollys.ST-EDMUNDS.000.001.002\AppData\Local\Microsoft\Windows\INetCache\Content.Word\IMG_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llys.ST-EDMUNDS.000.001.002\AppData\Local\Microsoft\Windows\INetCache\Content.Word\IMG_41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6400" cy="125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/>
    <w:p w:rsidR="00840C9E" w:rsidRDefault="00840C9E" w:rsidP="00E4606B">
      <w:bookmarkStart w:id="0" w:name="_GoBack"/>
      <w:bookmarkEnd w:id="0"/>
    </w:p>
    <w:p w:rsidR="00840C9E" w:rsidRDefault="00840C9E" w:rsidP="00E4606B"/>
    <w:p w:rsidR="00840C9E" w:rsidRDefault="00840C9E" w:rsidP="00E4606B"/>
    <w:p w:rsidR="00840C9E" w:rsidRDefault="000C2CE8" w:rsidP="00E4606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3A5A4B03" wp14:editId="34FC7C32">
                <wp:simplePos x="0" y="0"/>
                <wp:positionH relativeFrom="margin">
                  <wp:align>left</wp:align>
                </wp:positionH>
                <wp:positionV relativeFrom="paragraph">
                  <wp:posOffset>12699</wp:posOffset>
                </wp:positionV>
                <wp:extent cx="6892290" cy="2028825"/>
                <wp:effectExtent l="0" t="0" r="2286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892290" cy="2028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0A1C" w:rsidRDefault="00440C26" w:rsidP="00AA0A1C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We would like to wish you all a very Merry Christmas and Happy New Year.  We hope that you all have a restful and peaceful break and we look forward to welcoming the children back in January. </w:t>
                            </w:r>
                          </w:p>
                          <w:p w:rsidR="00440C26" w:rsidRPr="00AA0A1C" w:rsidRDefault="00440C26" w:rsidP="00AA0A1C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:rsidR="000C2CE8" w:rsidRDefault="000C2C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A4B03" id="_x0000_s1033" type="#_x0000_t202" style="position:absolute;margin-left:0;margin-top:1pt;width:542.7pt;height:159.75pt;flip:y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" o:allowincell="f" filled="f" strokecolor="navy">
                <v:textbox>
                  <w:txbxContent>
                    <w:p w:rsidR="00AA0A1C" w:rsidRDefault="00440C26" w:rsidP="00AA0A1C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We would like to wish you all a very Merry Christmas and Happy New Year.  We hope that you all have a restful and peaceful break and we look forward to welcoming the children back in January. </w:t>
                      </w:r>
                    </w:p>
                    <w:p w:rsidR="00440C26" w:rsidRPr="00AA0A1C" w:rsidRDefault="00440C26" w:rsidP="00AA0A1C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:rsidR="000C2CE8" w:rsidRDefault="000C2CE8"/>
                  </w:txbxContent>
                </v:textbox>
                <w10:wrap anchorx="margin"/>
              </v:shape>
            </w:pict>
          </mc:Fallback>
        </mc:AlternateContent>
      </w:r>
    </w:p>
    <w:p w:rsidR="00840C9E" w:rsidRDefault="00840C9E" w:rsidP="00E4606B"/>
    <w:p w:rsidR="00840C9E" w:rsidRDefault="00840C9E" w:rsidP="00E4606B"/>
    <w:p w:rsidR="00840C9E" w:rsidRDefault="000C2CE8" w:rsidP="00E4606B"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30C1E100" wp14:editId="18E19950">
            <wp:simplePos x="0" y="0"/>
            <wp:positionH relativeFrom="margin">
              <wp:align>center</wp:align>
            </wp:positionH>
            <wp:positionV relativeFrom="paragraph">
              <wp:posOffset>136525</wp:posOffset>
            </wp:positionV>
            <wp:extent cx="1362075" cy="1295400"/>
            <wp:effectExtent l="0" t="0" r="9525" b="0"/>
            <wp:wrapNone/>
            <wp:docPr id="2" name="Picture 2" descr="Image result for cartoon christmas tr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cartoon christmas tre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C9E" w:rsidRDefault="00840C9E" w:rsidP="00E4606B"/>
    <w:p w:rsidR="00840C9E" w:rsidRDefault="00840C9E" w:rsidP="00E4606B"/>
    <w:p w:rsidR="0092662D" w:rsidRDefault="00440C26" w:rsidP="00E4606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711083D3" wp14:editId="219E327C">
                <wp:simplePos x="0" y="0"/>
                <wp:positionH relativeFrom="margin">
                  <wp:posOffset>166371</wp:posOffset>
                </wp:positionH>
                <wp:positionV relativeFrom="paragraph">
                  <wp:posOffset>45720</wp:posOffset>
                </wp:positionV>
                <wp:extent cx="171450" cy="111760"/>
                <wp:effectExtent l="0" t="0" r="0" b="25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1450" cy="11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40C26" w:rsidRDefault="00465219" w:rsidP="00440C26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4F3558" w:rsidRDefault="004F3558" w:rsidP="004F3558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:rsidR="004F3558" w:rsidRDefault="004F3558" w:rsidP="004F3558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:rsidR="004F3558" w:rsidRDefault="004F3558" w:rsidP="004F3558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  <w:p w:rsidR="004F3558" w:rsidRDefault="004F3558" w:rsidP="004F3558">
                            <w:pPr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083D3" id="_x0000_s1034" type="#_x0000_t202" style="position:absolute;margin-left:13.1pt;margin-top:3.6pt;width:13.5pt;height:8.8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" o:allowincell="f" filled="f" stroked="f">
                <v:textbox>
                  <w:txbxContent>
                    <w:p w:rsidR="00440C26" w:rsidRDefault="00465219" w:rsidP="00440C26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4F3558" w:rsidRDefault="004F3558" w:rsidP="004F3558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:rsidR="004F3558" w:rsidRDefault="004F3558" w:rsidP="004F3558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:rsidR="004F3558" w:rsidRDefault="004F3558" w:rsidP="004F3558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  <w:p w:rsidR="004F3558" w:rsidRDefault="004F3558" w:rsidP="004F3558">
                      <w:pPr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2662D" w:rsidSect="0092662D">
      <w:footerReference w:type="default" r:id="rId23"/>
      <w:pgSz w:w="12240" w:h="15840" w:code="1"/>
      <w:pgMar w:top="1008" w:right="878" w:bottom="1440" w:left="8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62D" w:rsidRDefault="0092662D">
      <w:r>
        <w:separator/>
      </w:r>
    </w:p>
  </w:endnote>
  <w:endnote w:type="continuationSeparator" w:id="0">
    <w:p w:rsidR="0092662D" w:rsidRDefault="00926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62D" w:rsidRDefault="0092662D">
    <w:pPr>
      <w:pStyle w:val="Footer-Professional"/>
    </w:pPr>
    <w:r>
      <w:t xml:space="preserve">Newsletter 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14807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EA7" w:rsidRDefault="0092662D">
    <w:pPr>
      <w:pStyle w:val="Footer-Professional"/>
    </w:pPr>
    <w:r>
      <w:t>Newsletter</w:t>
    </w:r>
    <w:r w:rsidR="00634F45">
      <w:t xml:space="preserve">  </w:t>
    </w:r>
    <w:r w:rsidR="00634F45">
      <w:rPr>
        <w:rStyle w:val="PageNumber"/>
      </w:rPr>
      <w:fldChar w:fldCharType="begin"/>
    </w:r>
    <w:r w:rsidR="00634F45">
      <w:rPr>
        <w:rStyle w:val="PageNumber"/>
      </w:rPr>
      <w:instrText xml:space="preserve"> PAGE </w:instrText>
    </w:r>
    <w:r w:rsidR="00634F45">
      <w:rPr>
        <w:rStyle w:val="PageNumber"/>
      </w:rPr>
      <w:fldChar w:fldCharType="separate"/>
    </w:r>
    <w:r w:rsidR="00514807">
      <w:rPr>
        <w:rStyle w:val="PageNumber"/>
        <w:noProof/>
      </w:rPr>
      <w:t>2</w:t>
    </w:r>
    <w:r w:rsidR="00634F45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62D" w:rsidRDefault="0092662D">
      <w:r>
        <w:separator/>
      </w:r>
    </w:p>
  </w:footnote>
  <w:footnote w:type="continuationSeparator" w:id="0">
    <w:p w:rsidR="0092662D" w:rsidRDefault="009266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GB" w:vendorID="64" w:dllVersion="131078" w:nlCheck="1" w:checkStyle="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62D"/>
    <w:rsid w:val="000632D2"/>
    <w:rsid w:val="000C2CE8"/>
    <w:rsid w:val="001B087A"/>
    <w:rsid w:val="001C2AD2"/>
    <w:rsid w:val="001C4653"/>
    <w:rsid w:val="001C77D8"/>
    <w:rsid w:val="001E1F14"/>
    <w:rsid w:val="00241AB9"/>
    <w:rsid w:val="002B0E4E"/>
    <w:rsid w:val="00312C48"/>
    <w:rsid w:val="0034721A"/>
    <w:rsid w:val="00440C26"/>
    <w:rsid w:val="00452D38"/>
    <w:rsid w:val="00465219"/>
    <w:rsid w:val="00490543"/>
    <w:rsid w:val="004F23B5"/>
    <w:rsid w:val="004F3558"/>
    <w:rsid w:val="004F6F4F"/>
    <w:rsid w:val="00514807"/>
    <w:rsid w:val="00550E5D"/>
    <w:rsid w:val="00563DF0"/>
    <w:rsid w:val="005D50E3"/>
    <w:rsid w:val="00634F45"/>
    <w:rsid w:val="006521A6"/>
    <w:rsid w:val="006761DB"/>
    <w:rsid w:val="00685EA7"/>
    <w:rsid w:val="006B7022"/>
    <w:rsid w:val="006B75BA"/>
    <w:rsid w:val="006D5FCB"/>
    <w:rsid w:val="007202A6"/>
    <w:rsid w:val="00834C1A"/>
    <w:rsid w:val="00840C9E"/>
    <w:rsid w:val="00854114"/>
    <w:rsid w:val="008E2E4D"/>
    <w:rsid w:val="0092662D"/>
    <w:rsid w:val="00997467"/>
    <w:rsid w:val="009E5066"/>
    <w:rsid w:val="00A21FCE"/>
    <w:rsid w:val="00A81E10"/>
    <w:rsid w:val="00A85DDE"/>
    <w:rsid w:val="00A85F72"/>
    <w:rsid w:val="00AA0A1C"/>
    <w:rsid w:val="00AE5360"/>
    <w:rsid w:val="00C147CC"/>
    <w:rsid w:val="00C17B13"/>
    <w:rsid w:val="00C854F7"/>
    <w:rsid w:val="00CA6F67"/>
    <w:rsid w:val="00CD7494"/>
    <w:rsid w:val="00E17806"/>
    <w:rsid w:val="00E24AD7"/>
    <w:rsid w:val="00E4606B"/>
    <w:rsid w:val="00E96FF1"/>
    <w:rsid w:val="00F06E3A"/>
    <w:rsid w:val="00F1277A"/>
    <w:rsid w:val="00F55C60"/>
    <w:rsid w:val="00F6310A"/>
    <w:rsid w:val="00FD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1AD8215"/>
  <w15:docId w15:val="{D66103E8-55DF-4E10-93DE-063703995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keepLines/>
      <w:suppressAutoHyphens/>
      <w:spacing w:line="260" w:lineRule="atLeast"/>
      <w:outlineLvl w:val="1"/>
    </w:pPr>
    <w:rPr>
      <w:rFonts w:ascii="Arial" w:hAnsi="Arial"/>
      <w:b/>
      <w:sz w:val="18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spacing w:after="120"/>
    </w:pPr>
  </w:style>
  <w:style w:type="paragraph" w:customStyle="1" w:styleId="BodyText-Contemporary">
    <w:name w:val="Body Text - Contemporary"/>
    <w:basedOn w:val="Normal"/>
    <w:pPr>
      <w:suppressAutoHyphens/>
      <w:spacing w:after="200" w:line="260" w:lineRule="exact"/>
    </w:pPr>
  </w:style>
  <w:style w:type="paragraph" w:customStyle="1" w:styleId="BodyText2-Contemporary">
    <w:name w:val="Body Text 2 - Contemporary"/>
    <w:basedOn w:val="Normal"/>
    <w:pPr>
      <w:keepNext/>
      <w:keepLines/>
      <w:suppressAutoHyphens/>
      <w:spacing w:line="220" w:lineRule="exact"/>
    </w:pPr>
    <w:rPr>
      <w:sz w:val="32"/>
    </w:rPr>
  </w:style>
  <w:style w:type="paragraph" w:customStyle="1" w:styleId="BodyText3-Contemporary">
    <w:name w:val="Body Text 3 - Contemporary"/>
    <w:basedOn w:val="Normal"/>
    <w:pPr>
      <w:suppressAutoHyphens/>
      <w:spacing w:line="200" w:lineRule="exact"/>
    </w:pPr>
    <w:rPr>
      <w:sz w:val="24"/>
    </w:rPr>
  </w:style>
  <w:style w:type="paragraph" w:customStyle="1" w:styleId="Byline-Contemporary">
    <w:name w:val="Byline - Contemporary"/>
    <w:basedOn w:val="Normal"/>
    <w:next w:val="BodyText"/>
    <w:pPr>
      <w:spacing w:after="200" w:line="260" w:lineRule="exact"/>
    </w:pPr>
    <w:rPr>
      <w:i/>
    </w:rPr>
  </w:style>
  <w:style w:type="paragraph" w:customStyle="1" w:styleId="CalendarHead-Contemporary">
    <w:name w:val="Calendar Head - Contemporary"/>
    <w:basedOn w:val="Normal"/>
    <w:pPr>
      <w:spacing w:line="240" w:lineRule="exact"/>
    </w:pPr>
    <w:rPr>
      <w:rFonts w:ascii="Arial" w:hAnsi="Arial"/>
      <w:b/>
      <w:sz w:val="18"/>
    </w:rPr>
  </w:style>
  <w:style w:type="paragraph" w:customStyle="1" w:styleId="CalendarSubhead-Contemporary">
    <w:name w:val="Calendar Subhead - Contemporary"/>
    <w:basedOn w:val="Normal"/>
    <w:next w:val="Normal"/>
    <w:pPr>
      <w:spacing w:after="60" w:line="240" w:lineRule="exact"/>
    </w:pPr>
    <w:rPr>
      <w:rFonts w:ascii="Arial" w:hAnsi="Arial"/>
      <w:b/>
      <w:i/>
      <w:sz w:val="18"/>
    </w:rPr>
  </w:style>
  <w:style w:type="paragraph" w:customStyle="1" w:styleId="CalendarText-Contemporary">
    <w:name w:val="Calendar Text - Contemporary"/>
    <w:basedOn w:val="Normal"/>
    <w:next w:val="CalendarHead-Contemporary"/>
    <w:pPr>
      <w:spacing w:after="240" w:line="240" w:lineRule="exact"/>
    </w:pPr>
    <w:rPr>
      <w:rFonts w:ascii="Arial" w:hAnsi="Arial"/>
      <w:sz w:val="18"/>
    </w:rPr>
  </w:style>
  <w:style w:type="paragraph" w:customStyle="1" w:styleId="CalendarTitle-Contemporary">
    <w:name w:val="Calendar Title - Contemporary"/>
    <w:basedOn w:val="Normal"/>
    <w:next w:val="CalendarHead-Contemporary"/>
    <w:pPr>
      <w:spacing w:before="80" w:after="240" w:line="400" w:lineRule="exact"/>
    </w:pPr>
    <w:rPr>
      <w:rFonts w:ascii="Arial" w:hAnsi="Arial"/>
      <w:b/>
      <w:spacing w:val="-10"/>
      <w:kern w:val="36"/>
      <w:sz w:val="3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Footer-Contemporary">
    <w:name w:val="Footer - Contemporary"/>
    <w:basedOn w:val="Normal"/>
    <w:pPr>
      <w:tabs>
        <w:tab w:val="left" w:pos="360"/>
        <w:tab w:val="center" w:pos="720"/>
        <w:tab w:val="center" w:pos="1080"/>
        <w:tab w:val="center" w:pos="1440"/>
        <w:tab w:val="center" w:pos="1800"/>
        <w:tab w:val="center" w:pos="2160"/>
        <w:tab w:val="center" w:pos="2520"/>
        <w:tab w:val="center" w:pos="2880"/>
        <w:tab w:val="center" w:pos="3240"/>
        <w:tab w:val="center" w:pos="3600"/>
        <w:tab w:val="center" w:pos="3960"/>
        <w:tab w:val="center" w:pos="4320"/>
        <w:tab w:val="center" w:pos="4680"/>
        <w:tab w:val="center" w:pos="5040"/>
        <w:tab w:val="center" w:pos="5400"/>
        <w:tab w:val="center" w:pos="5760"/>
        <w:tab w:val="center" w:pos="6120"/>
        <w:tab w:val="center" w:pos="6480"/>
        <w:tab w:val="center" w:pos="6840"/>
        <w:tab w:val="center" w:pos="7200"/>
        <w:tab w:val="center" w:pos="7560"/>
        <w:tab w:val="center" w:pos="7920"/>
        <w:tab w:val="center" w:pos="8280"/>
        <w:tab w:val="center" w:pos="8640"/>
        <w:tab w:val="center" w:pos="9000"/>
        <w:tab w:val="center" w:pos="9360"/>
        <w:tab w:val="center" w:pos="9720"/>
        <w:tab w:val="right" w:pos="10080"/>
      </w:tabs>
      <w:ind w:left="216" w:right="216"/>
    </w:pPr>
    <w:rPr>
      <w:sz w:val="36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customStyle="1" w:styleId="Header-Contemporary">
    <w:name w:val="Header - Contemporary"/>
    <w:basedOn w:val="Normal"/>
    <w:pPr>
      <w:tabs>
        <w:tab w:val="center" w:pos="4320"/>
        <w:tab w:val="right" w:pos="10440"/>
      </w:tabs>
    </w:pPr>
    <w:rPr>
      <w:rFonts w:ascii="Arial" w:hAnsi="Arial"/>
      <w:b/>
      <w:sz w:val="14"/>
    </w:rPr>
  </w:style>
  <w:style w:type="paragraph" w:customStyle="1" w:styleId="Heading1-Contemporary">
    <w:name w:val="Heading 1- Contemporary"/>
    <w:basedOn w:val="Normal"/>
    <w:next w:val="Byline-Contemporary"/>
    <w:pPr>
      <w:keepLines/>
      <w:widowControl w:val="0"/>
      <w:suppressAutoHyphens/>
      <w:spacing w:after="160" w:line="440" w:lineRule="atLeast"/>
    </w:pPr>
    <w:rPr>
      <w:spacing w:val="-10"/>
      <w:kern w:val="40"/>
      <w:sz w:val="40"/>
    </w:rPr>
  </w:style>
  <w:style w:type="paragraph" w:customStyle="1" w:styleId="Heading2-Contemporary">
    <w:name w:val="Heading 2 -Contemporary"/>
    <w:basedOn w:val="Normal"/>
    <w:next w:val="BodyText-Contemporary"/>
    <w:pPr>
      <w:keepNext/>
      <w:keepLines/>
      <w:suppressAutoHyphens/>
      <w:spacing w:line="260" w:lineRule="atLeast"/>
    </w:pPr>
    <w:rPr>
      <w:rFonts w:ascii="Arial" w:hAnsi="Arial"/>
      <w:b/>
      <w:sz w:val="18"/>
    </w:rPr>
  </w:style>
  <w:style w:type="paragraph" w:customStyle="1" w:styleId="IssueVolumeDate-Contemporary">
    <w:name w:val="Issue/Volume/Date - Contemporary"/>
    <w:basedOn w:val="Caption"/>
    <w:pPr>
      <w:spacing w:before="0" w:after="0" w:line="200" w:lineRule="exact"/>
      <w:jc w:val="right"/>
    </w:pPr>
    <w:rPr>
      <w:rFonts w:ascii="Arial" w:hAnsi="Arial"/>
      <w:sz w:val="18"/>
    </w:rPr>
  </w:style>
  <w:style w:type="paragraph" w:customStyle="1" w:styleId="JumpFrom-Contemporary">
    <w:name w:val="Jump From - Contemporary"/>
    <w:basedOn w:val="Normal"/>
    <w:pPr>
      <w:pBdr>
        <w:top w:val="single" w:sz="4" w:space="1" w:color="auto"/>
      </w:pBdr>
      <w:spacing w:after="240" w:line="260" w:lineRule="exact"/>
      <w:jc w:val="right"/>
    </w:pPr>
    <w:rPr>
      <w:i/>
      <w:sz w:val="18"/>
    </w:rPr>
  </w:style>
  <w:style w:type="paragraph" w:customStyle="1" w:styleId="JumpTo-Contemporary">
    <w:name w:val="Jump To - Contemporary"/>
    <w:basedOn w:val="Normal"/>
    <w:next w:val="Heading1"/>
    <w:pPr>
      <w:jc w:val="right"/>
    </w:pPr>
    <w:rPr>
      <w:i/>
      <w:sz w:val="18"/>
    </w:rPr>
  </w:style>
  <w:style w:type="paragraph" w:customStyle="1" w:styleId="MailingAddress-Contemporary">
    <w:name w:val="Mailing Address - Contemporary"/>
    <w:basedOn w:val="Normal"/>
    <w:pPr>
      <w:spacing w:line="260" w:lineRule="exact"/>
    </w:pPr>
    <w:rPr>
      <w:rFonts w:ascii="Arial" w:hAnsi="Arial"/>
    </w:rPr>
  </w:style>
  <w:style w:type="character" w:customStyle="1" w:styleId="PageNumber-Contemporary">
    <w:name w:val="Page Number - Contemporary"/>
    <w:rPr>
      <w:sz w:val="48"/>
      <w:effect w:val="none"/>
    </w:rPr>
  </w:style>
  <w:style w:type="paragraph" w:customStyle="1" w:styleId="Postage-Contemporary">
    <w:name w:val="Postage - Contemporary"/>
    <w:basedOn w:val="Normal"/>
    <w:pPr>
      <w:widowControl w:val="0"/>
      <w:spacing w:line="240" w:lineRule="exact"/>
      <w:jc w:val="center"/>
    </w:pPr>
    <w:rPr>
      <w:rFonts w:ascii="Arial" w:hAnsi="Arial"/>
      <w:sz w:val="18"/>
    </w:rPr>
  </w:style>
  <w:style w:type="paragraph" w:customStyle="1" w:styleId="ReturnAddress-Contemporary">
    <w:name w:val="Return Address - Contemporary"/>
    <w:basedOn w:val="Normal"/>
    <w:pPr>
      <w:spacing w:line="240" w:lineRule="exact"/>
    </w:pPr>
    <w:rPr>
      <w:rFonts w:ascii="Arial" w:hAnsi="Arial"/>
      <w:sz w:val="16"/>
    </w:rPr>
  </w:style>
  <w:style w:type="paragraph" w:customStyle="1" w:styleId="SidebarHead-Contemporary">
    <w:name w:val="Sidebar Head - Contemporary"/>
    <w:basedOn w:val="Heading9"/>
    <w:next w:val="Normal"/>
    <w:pPr>
      <w:keepNext/>
      <w:keepLines/>
      <w:suppressAutoHyphens/>
      <w:spacing w:before="0" w:after="120" w:line="440" w:lineRule="atLeast"/>
    </w:pPr>
    <w:rPr>
      <w:rFonts w:ascii="Times New Roman" w:hAnsi="Times New Roman"/>
      <w:b w:val="0"/>
      <w:spacing w:val="-10"/>
      <w:kern w:val="40"/>
      <w:sz w:val="32"/>
    </w:rPr>
  </w:style>
  <w:style w:type="paragraph" w:customStyle="1" w:styleId="SidebarText-Contemporary">
    <w:name w:val="Sidebar Text - Contemporary"/>
    <w:basedOn w:val="Normal"/>
    <w:pPr>
      <w:suppressAutoHyphens/>
      <w:spacing w:after="120" w:line="280" w:lineRule="exact"/>
    </w:pPr>
    <w:rPr>
      <w:rFonts w:ascii="Arial" w:hAnsi="Arial"/>
      <w:sz w:val="18"/>
    </w:rPr>
  </w:style>
  <w:style w:type="paragraph" w:customStyle="1" w:styleId="Subtitle-Contemorary">
    <w:name w:val="Subtitle - Contemorary"/>
    <w:basedOn w:val="Byline-Contemporary"/>
    <w:next w:val="Byline-Contemporary"/>
    <w:pPr>
      <w:spacing w:line="360" w:lineRule="exact"/>
    </w:pPr>
    <w:rPr>
      <w:spacing w:val="-20"/>
      <w:kern w:val="32"/>
      <w:sz w:val="32"/>
    </w:rPr>
  </w:style>
  <w:style w:type="paragraph" w:customStyle="1" w:styleId="Title-Contemporary">
    <w:name w:val="Title - Contemporary"/>
    <w:basedOn w:val="Normal"/>
    <w:next w:val="Heading1-Contemporary"/>
    <w:pPr>
      <w:keepNext/>
      <w:keepLines/>
      <w:suppressAutoHyphens/>
      <w:spacing w:line="1320" w:lineRule="exact"/>
    </w:pPr>
    <w:rPr>
      <w:rFonts w:ascii="Arial" w:hAnsi="Arial"/>
      <w:b/>
      <w:spacing w:val="-60"/>
      <w:kern w:val="124"/>
      <w:sz w:val="124"/>
    </w:rPr>
  </w:style>
  <w:style w:type="paragraph" w:customStyle="1" w:styleId="TOCHeading-Contemporary">
    <w:name w:val="TOC Heading - Contemporary"/>
    <w:basedOn w:val="Normal"/>
    <w:next w:val="Normal"/>
    <w:pPr>
      <w:spacing w:before="240" w:line="340" w:lineRule="exact"/>
    </w:pPr>
    <w:rPr>
      <w:rFonts w:ascii="Arial" w:hAnsi="Arial"/>
      <w:b/>
      <w:spacing w:val="-10"/>
      <w:kern w:val="32"/>
      <w:sz w:val="32"/>
    </w:rPr>
  </w:style>
  <w:style w:type="paragraph" w:customStyle="1" w:styleId="TOCNumber-Contemporary">
    <w:name w:val="TOC Number - Contemporary"/>
    <w:basedOn w:val="Normal"/>
    <w:next w:val="Normal"/>
    <w:pPr>
      <w:spacing w:line="640" w:lineRule="exact"/>
    </w:pPr>
    <w:rPr>
      <w:rFonts w:ascii="Arial" w:hAnsi="Arial"/>
      <w:b/>
      <w:kern w:val="60"/>
      <w:sz w:val="60"/>
    </w:rPr>
  </w:style>
  <w:style w:type="paragraph" w:customStyle="1" w:styleId="TOCText-Contemporary">
    <w:name w:val="TOC Text - Contemporary"/>
    <w:basedOn w:val="Normal"/>
    <w:pPr>
      <w:spacing w:line="240" w:lineRule="exact"/>
    </w:pPr>
    <w:rPr>
      <w:rFonts w:ascii="Arial" w:hAnsi="Arial"/>
      <w:sz w:val="18"/>
    </w:rPr>
  </w:style>
  <w:style w:type="character" w:styleId="PageNumber">
    <w:name w:val="page number"/>
    <w:basedOn w:val="DefaultParagraphFont"/>
    <w:semiHidden/>
  </w:style>
  <w:style w:type="paragraph" w:customStyle="1" w:styleId="BodyText-Professional">
    <w:name w:val="Body Text - Professional"/>
    <w:basedOn w:val="Normal"/>
    <w:pPr>
      <w:spacing w:after="120" w:line="280" w:lineRule="exact"/>
    </w:pPr>
    <w:rPr>
      <w:rFonts w:ascii="Arial" w:hAnsi="Arial"/>
    </w:rPr>
  </w:style>
  <w:style w:type="paragraph" w:customStyle="1" w:styleId="SidebarHead-Professional">
    <w:name w:val="Sidebar Head - Professional"/>
    <w:basedOn w:val="Normal"/>
    <w:pPr>
      <w:spacing w:before="60" w:after="60" w:line="240" w:lineRule="exact"/>
    </w:pPr>
    <w:rPr>
      <w:rFonts w:ascii="Arial Black" w:hAnsi="Arial Black"/>
      <w:smallCaps/>
      <w:color w:val="000080"/>
      <w:sz w:val="18"/>
    </w:rPr>
  </w:style>
  <w:style w:type="paragraph" w:customStyle="1" w:styleId="SidebarText-Professional">
    <w:name w:val="Sidebar Text -Professional"/>
    <w:basedOn w:val="Normal"/>
    <w:pPr>
      <w:spacing w:after="120" w:line="280" w:lineRule="exact"/>
    </w:pPr>
    <w:rPr>
      <w:rFonts w:ascii="Arial" w:hAnsi="Arial"/>
      <w:color w:val="000080"/>
      <w:sz w:val="18"/>
    </w:rPr>
  </w:style>
  <w:style w:type="paragraph" w:customStyle="1" w:styleId="Byline-Professional">
    <w:name w:val="Byline - Professional"/>
    <w:basedOn w:val="Normal"/>
    <w:pPr>
      <w:spacing w:before="60" w:line="280" w:lineRule="exact"/>
    </w:pPr>
    <w:rPr>
      <w:rFonts w:ascii="Arial Black" w:hAnsi="Arial Black"/>
      <w:sz w:val="18"/>
    </w:rPr>
  </w:style>
  <w:style w:type="paragraph" w:customStyle="1" w:styleId="BylineCompany-Professional">
    <w:name w:val="Byline Company - Professional"/>
    <w:basedOn w:val="Normal"/>
    <w:pPr>
      <w:spacing w:after="120"/>
    </w:pPr>
    <w:rPr>
      <w:rFonts w:ascii="Arial" w:hAnsi="Arial"/>
      <w:sz w:val="16"/>
    </w:rPr>
  </w:style>
  <w:style w:type="paragraph" w:customStyle="1" w:styleId="Footer-Professional">
    <w:name w:val="Footer - Professional"/>
    <w:basedOn w:val="Footer"/>
    <w:rsid w:val="0092662D"/>
    <w:pPr>
      <w:pBdr>
        <w:top w:val="single" w:sz="36" w:space="1" w:color="000080"/>
      </w:pBdr>
      <w:jc w:val="center"/>
    </w:pPr>
    <w:rPr>
      <w:rFonts w:ascii="Arial Black" w:hAnsi="Arial Black"/>
      <w:color w:val="000080"/>
      <w:sz w:val="16"/>
    </w:rPr>
  </w:style>
  <w:style w:type="paragraph" w:customStyle="1" w:styleId="Heading1-Professional">
    <w:name w:val="Heading 1 - Professional"/>
    <w:basedOn w:val="Normal"/>
    <w:pPr>
      <w:spacing w:before="120" w:after="60" w:line="360" w:lineRule="exact"/>
    </w:pPr>
    <w:rPr>
      <w:rFonts w:ascii="Arial Black" w:hAnsi="Arial Black"/>
      <w:sz w:val="32"/>
    </w:rPr>
  </w:style>
  <w:style w:type="paragraph" w:customStyle="1" w:styleId="Heading2-Professional">
    <w:name w:val="Heading 2 - Professional"/>
    <w:basedOn w:val="Normal"/>
    <w:pPr>
      <w:spacing w:before="120" w:after="60" w:line="320" w:lineRule="exact"/>
    </w:pPr>
    <w:rPr>
      <w:rFonts w:ascii="Arial Black" w:hAnsi="Arial Black"/>
      <w:sz w:val="24"/>
    </w:rPr>
  </w:style>
  <w:style w:type="paragraph" w:customStyle="1" w:styleId="IssueVolumeDate-Professional">
    <w:name w:val="Issue/Volume/Date - Professional"/>
    <w:basedOn w:val="Normal"/>
    <w:rsid w:val="0092662D"/>
    <w:pPr>
      <w:pBdr>
        <w:top w:val="single" w:sz="36" w:space="1" w:color="000080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000080"/>
      <w:tabs>
        <w:tab w:val="right" w:pos="10480"/>
      </w:tabs>
      <w:spacing w:after="120"/>
    </w:pPr>
    <w:rPr>
      <w:rFonts w:ascii="Arial Black" w:hAnsi="Arial Black"/>
      <w:color w:val="FFFFFF"/>
    </w:rPr>
  </w:style>
  <w:style w:type="paragraph" w:customStyle="1" w:styleId="JumpTo-Professional">
    <w:name w:val="Jump To - Professional"/>
    <w:basedOn w:val="Normal"/>
    <w:pPr>
      <w:jc w:val="right"/>
    </w:pPr>
    <w:rPr>
      <w:rFonts w:ascii="Arial" w:hAnsi="Arial"/>
      <w:i/>
      <w:sz w:val="16"/>
    </w:rPr>
  </w:style>
  <w:style w:type="paragraph" w:customStyle="1" w:styleId="JunpFrom-Professional">
    <w:name w:val="Junp From - Professional"/>
    <w:basedOn w:val="Normal"/>
    <w:pPr>
      <w:jc w:val="right"/>
    </w:pPr>
    <w:rPr>
      <w:rFonts w:ascii="Arial" w:hAnsi="Arial"/>
      <w:i/>
      <w:sz w:val="16"/>
    </w:rPr>
  </w:style>
  <w:style w:type="paragraph" w:customStyle="1" w:styleId="ReturnAddress-Professional">
    <w:name w:val="Return Address - Professional"/>
    <w:basedOn w:val="Normal"/>
    <w:pPr>
      <w:spacing w:after="40" w:line="240" w:lineRule="exact"/>
    </w:pPr>
    <w:rPr>
      <w:rFonts w:ascii="Arial" w:hAnsi="Arial"/>
    </w:rPr>
  </w:style>
  <w:style w:type="paragraph" w:customStyle="1" w:styleId="MailingAddress-Professional">
    <w:name w:val="Mailing Address - Professional"/>
    <w:basedOn w:val="ReturnAddress-Professional"/>
  </w:style>
  <w:style w:type="paragraph" w:customStyle="1" w:styleId="Picture-Professional">
    <w:name w:val="Picture - Professional"/>
    <w:basedOn w:val="BodyText-Professional"/>
    <w:pPr>
      <w:spacing w:before="120" w:line="240" w:lineRule="auto"/>
    </w:pPr>
  </w:style>
  <w:style w:type="paragraph" w:customStyle="1" w:styleId="PictureCaption-Professional">
    <w:name w:val="Picture Caption - Professional"/>
    <w:basedOn w:val="BodyText-Professional"/>
    <w:rPr>
      <w:i/>
      <w:sz w:val="18"/>
    </w:rPr>
  </w:style>
  <w:style w:type="paragraph" w:customStyle="1" w:styleId="Postage-Professional">
    <w:name w:val="Postage - Professional"/>
    <w:basedOn w:val="Normal"/>
    <w:pPr>
      <w:spacing w:after="40" w:line="240" w:lineRule="exact"/>
      <w:jc w:val="center"/>
    </w:pPr>
    <w:rPr>
      <w:rFonts w:ascii="Arial" w:hAnsi="Arial"/>
      <w:smallCaps/>
      <w:sz w:val="14"/>
    </w:rPr>
  </w:style>
  <w:style w:type="paragraph" w:customStyle="1" w:styleId="Pullquote-Professional">
    <w:name w:val="Pullquote - Professional"/>
    <w:basedOn w:val="BodyText-Professional"/>
    <w:rsid w:val="0092662D"/>
    <w:pPr>
      <w:pBdr>
        <w:top w:val="single" w:sz="6" w:space="1" w:color="808000"/>
        <w:bottom w:val="single" w:sz="6" w:space="3" w:color="808000"/>
      </w:pBdr>
      <w:ind w:left="60" w:right="60"/>
      <w:jc w:val="center"/>
    </w:pPr>
    <w:rPr>
      <w:i/>
      <w:color w:val="808000"/>
      <w:sz w:val="22"/>
    </w:rPr>
  </w:style>
  <w:style w:type="paragraph" w:customStyle="1" w:styleId="SidebarSubhead-Professional">
    <w:name w:val="Sidebar Subhead - Professional"/>
    <w:basedOn w:val="Normal"/>
    <w:pPr>
      <w:spacing w:line="280" w:lineRule="exact"/>
    </w:pPr>
    <w:rPr>
      <w:rFonts w:ascii="Arial" w:hAnsi="Arial"/>
      <w:smallCaps/>
      <w:color w:val="000080"/>
      <w:sz w:val="18"/>
    </w:rPr>
  </w:style>
  <w:style w:type="paragraph" w:customStyle="1" w:styleId="SidebarTitle-Professional">
    <w:name w:val="Sidebar Title -Professional"/>
    <w:basedOn w:val="Normal"/>
    <w:pPr>
      <w:spacing w:before="120" w:after="60" w:line="320" w:lineRule="exact"/>
    </w:pPr>
    <w:rPr>
      <w:rFonts w:ascii="Arial Black" w:hAnsi="Arial Black"/>
      <w:smallCaps/>
      <w:color w:val="000080"/>
      <w:spacing w:val="40"/>
      <w:sz w:val="24"/>
    </w:rPr>
  </w:style>
  <w:style w:type="paragraph" w:customStyle="1" w:styleId="Subtitle-Professional">
    <w:name w:val="Subtitle - Professional"/>
    <w:basedOn w:val="Normal"/>
    <w:pPr>
      <w:spacing w:after="120" w:line="280" w:lineRule="exact"/>
    </w:pPr>
    <w:rPr>
      <w:rFonts w:ascii="Arial" w:hAnsi="Arial"/>
      <w:i/>
    </w:rPr>
  </w:style>
  <w:style w:type="paragraph" w:customStyle="1" w:styleId="Title-Professional">
    <w:name w:val="Title - Professional"/>
    <w:basedOn w:val="Normal"/>
    <w:rsid w:val="0092662D"/>
    <w:pPr>
      <w:pBdr>
        <w:top w:val="single" w:sz="36" w:space="1" w:color="000080"/>
        <w:left w:val="single" w:sz="6" w:space="4" w:color="000080"/>
        <w:bottom w:val="single" w:sz="6" w:space="1" w:color="000080"/>
        <w:right w:val="single" w:sz="6" w:space="4" w:color="000080"/>
      </w:pBdr>
      <w:jc w:val="center"/>
    </w:pPr>
    <w:rPr>
      <w:rFonts w:ascii="Arial Black" w:hAnsi="Arial Black"/>
      <w:color w:val="000080"/>
      <w:sz w:val="144"/>
    </w:rPr>
  </w:style>
  <w:style w:type="paragraph" w:customStyle="1" w:styleId="TOCHeading-Professional">
    <w:name w:val="TOC Heading - Professional"/>
    <w:basedOn w:val="Normal"/>
    <w:rsid w:val="0092662D"/>
    <w:pPr>
      <w:pBdr>
        <w:top w:val="single" w:sz="36" w:space="1" w:color="000080"/>
      </w:pBdr>
      <w:spacing w:before="60" w:after="120"/>
      <w:ind w:left="-60"/>
    </w:pPr>
    <w:rPr>
      <w:rFonts w:ascii="Arial Black" w:hAnsi="Arial Black"/>
      <w:smallCaps/>
      <w:spacing w:val="40"/>
      <w:sz w:val="24"/>
    </w:rPr>
  </w:style>
  <w:style w:type="paragraph" w:customStyle="1" w:styleId="TOCNumber-Professional">
    <w:name w:val="TOC Number - Professional"/>
    <w:basedOn w:val="Normal"/>
    <w:pPr>
      <w:spacing w:before="60"/>
    </w:pPr>
    <w:rPr>
      <w:rFonts w:ascii="Arial Black" w:hAnsi="Arial Black"/>
      <w:sz w:val="24"/>
    </w:rPr>
  </w:style>
  <w:style w:type="paragraph" w:customStyle="1" w:styleId="TOCText-Professional">
    <w:name w:val="TOC Text - Professional"/>
    <w:basedOn w:val="Normal"/>
    <w:pPr>
      <w:spacing w:before="60" w:after="60" w:line="320" w:lineRule="exact"/>
    </w:pPr>
    <w:rPr>
      <w:rFonts w:ascii="Arial" w:hAnsi="Arial"/>
      <w:sz w:val="18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BodyText-Elegant">
    <w:name w:val="Body Text - Elegant"/>
    <w:basedOn w:val="Normal"/>
    <w:pPr>
      <w:spacing w:after="120" w:line="280" w:lineRule="exact"/>
    </w:pPr>
    <w:rPr>
      <w:rFonts w:ascii="Garamond" w:hAnsi="Garamond"/>
    </w:rPr>
  </w:style>
  <w:style w:type="paragraph" w:customStyle="1" w:styleId="Byline-Elegant">
    <w:name w:val="Byline - Elegant"/>
    <w:basedOn w:val="Normal"/>
    <w:pPr>
      <w:spacing w:before="60" w:line="280" w:lineRule="exact"/>
    </w:pPr>
    <w:rPr>
      <w:rFonts w:ascii="Garamond" w:hAnsi="Garamond"/>
      <w:b/>
    </w:rPr>
  </w:style>
  <w:style w:type="paragraph" w:customStyle="1" w:styleId="BylineCompany-Elegant">
    <w:name w:val="Byline Company - Elegant"/>
    <w:basedOn w:val="Normal"/>
    <w:pPr>
      <w:spacing w:after="120" w:line="280" w:lineRule="exact"/>
    </w:pPr>
    <w:rPr>
      <w:rFonts w:ascii="Garamond" w:hAnsi="Garamond"/>
      <w:i/>
    </w:rPr>
  </w:style>
  <w:style w:type="paragraph" w:customStyle="1" w:styleId="Footer-Elegant">
    <w:name w:val="Footer - Elegant"/>
    <w:basedOn w:val="Footer"/>
    <w:pPr>
      <w:pBdr>
        <w:top w:val="double" w:sz="4" w:space="1" w:color="auto"/>
      </w:pBdr>
      <w:tabs>
        <w:tab w:val="clear" w:pos="8640"/>
        <w:tab w:val="center" w:pos="-14016"/>
        <w:tab w:val="right" w:pos="4320"/>
      </w:tabs>
      <w:jc w:val="right"/>
    </w:pPr>
    <w:rPr>
      <w:rFonts w:ascii="Garamond" w:hAnsi="Garamond"/>
      <w:i/>
      <w:sz w:val="16"/>
    </w:rPr>
  </w:style>
  <w:style w:type="paragraph" w:customStyle="1" w:styleId="Heading1-Elegant">
    <w:name w:val="Heading 1 - Elegant"/>
    <w:basedOn w:val="Normal"/>
    <w:pPr>
      <w:spacing w:before="120" w:after="60" w:line="480" w:lineRule="exact"/>
    </w:pPr>
    <w:rPr>
      <w:rFonts w:ascii="Garamond" w:hAnsi="Garamond"/>
      <w:b/>
      <w:sz w:val="40"/>
    </w:rPr>
  </w:style>
  <w:style w:type="paragraph" w:customStyle="1" w:styleId="Heading2-Elegant">
    <w:name w:val="Heading 2 - Elegant"/>
    <w:basedOn w:val="Normal"/>
    <w:pPr>
      <w:spacing w:before="120" w:after="60" w:line="280" w:lineRule="exact"/>
    </w:pPr>
    <w:rPr>
      <w:rFonts w:ascii="Garamond" w:hAnsi="Garamond"/>
      <w:b/>
      <w:sz w:val="24"/>
    </w:rPr>
  </w:style>
  <w:style w:type="paragraph" w:customStyle="1" w:styleId="IssueVolumeDate-Elegant">
    <w:name w:val="Issue/Volume/Date - Elegant"/>
    <w:basedOn w:val="Normal"/>
    <w:pPr>
      <w:pBdr>
        <w:bottom w:val="double" w:sz="6" w:space="1" w:color="auto"/>
      </w:pBdr>
      <w:tabs>
        <w:tab w:val="right" w:pos="10530"/>
      </w:tabs>
      <w:spacing w:after="120"/>
    </w:pPr>
    <w:rPr>
      <w:rFonts w:ascii="Garamond" w:hAnsi="Garamond"/>
      <w:sz w:val="24"/>
    </w:rPr>
  </w:style>
  <w:style w:type="paragraph" w:customStyle="1" w:styleId="JumpTo-Elegant">
    <w:name w:val="Jump To - Elegant"/>
    <w:basedOn w:val="Normal"/>
    <w:pPr>
      <w:jc w:val="right"/>
    </w:pPr>
    <w:rPr>
      <w:rFonts w:ascii="Garamond" w:hAnsi="Garamond"/>
      <w:i/>
      <w:sz w:val="16"/>
    </w:rPr>
  </w:style>
  <w:style w:type="paragraph" w:customStyle="1" w:styleId="JunpFrom-Elegant">
    <w:name w:val="Junp From - Elegant"/>
    <w:basedOn w:val="Normal"/>
    <w:pPr>
      <w:jc w:val="right"/>
    </w:pPr>
    <w:rPr>
      <w:rFonts w:ascii="Garamond" w:hAnsi="Garamond"/>
      <w:i/>
      <w:sz w:val="16"/>
    </w:rPr>
  </w:style>
  <w:style w:type="paragraph" w:customStyle="1" w:styleId="ReturnAddress-Elegant">
    <w:name w:val="Return Address - Elegant"/>
    <w:basedOn w:val="Normal"/>
    <w:pPr>
      <w:spacing w:after="40" w:line="240" w:lineRule="exact"/>
    </w:pPr>
    <w:rPr>
      <w:rFonts w:ascii="Garamond" w:hAnsi="Garamond"/>
    </w:rPr>
  </w:style>
  <w:style w:type="paragraph" w:customStyle="1" w:styleId="MailingAddress-Elegant">
    <w:name w:val="Mailing Address - Elegant"/>
    <w:basedOn w:val="ReturnAddress-Elegant"/>
  </w:style>
  <w:style w:type="paragraph" w:customStyle="1" w:styleId="Picture-Elegant">
    <w:name w:val="Picture - Elegant"/>
    <w:basedOn w:val="BodyText-Elegant"/>
    <w:pPr>
      <w:spacing w:before="120" w:line="240" w:lineRule="auto"/>
    </w:pPr>
  </w:style>
  <w:style w:type="paragraph" w:customStyle="1" w:styleId="Postage-Elegant">
    <w:name w:val="Postage - Elegant"/>
    <w:basedOn w:val="Normal"/>
    <w:pPr>
      <w:spacing w:after="40" w:line="240" w:lineRule="exact"/>
      <w:jc w:val="center"/>
    </w:pPr>
    <w:rPr>
      <w:rFonts w:ascii="Garamond" w:hAnsi="Garamond"/>
      <w:smallCaps/>
      <w:sz w:val="14"/>
    </w:rPr>
  </w:style>
  <w:style w:type="paragraph" w:customStyle="1" w:styleId="Pullquote-Elegant">
    <w:name w:val="Pullquote - Elegant"/>
    <w:basedOn w:val="BodyText-Elegant"/>
    <w:pPr>
      <w:pBdr>
        <w:top w:val="double" w:sz="6" w:space="1" w:color="auto"/>
        <w:bottom w:val="double" w:sz="6" w:space="3" w:color="auto"/>
      </w:pBdr>
      <w:jc w:val="center"/>
    </w:pPr>
    <w:rPr>
      <w:i/>
      <w:sz w:val="28"/>
    </w:rPr>
  </w:style>
  <w:style w:type="paragraph" w:customStyle="1" w:styleId="SidebarHead-Elegant">
    <w:name w:val="Sidebar Head - Elegant"/>
    <w:basedOn w:val="Normal"/>
    <w:pPr>
      <w:spacing w:before="60" w:after="60" w:line="280" w:lineRule="exact"/>
    </w:pPr>
    <w:rPr>
      <w:rFonts w:ascii="Garamond" w:hAnsi="Garamond"/>
      <w:smallCaps/>
    </w:rPr>
  </w:style>
  <w:style w:type="paragraph" w:customStyle="1" w:styleId="SidebarSubhead-Elegant">
    <w:name w:val="Sidebar Subhead - Elegant"/>
    <w:basedOn w:val="Normal"/>
    <w:pPr>
      <w:spacing w:line="280" w:lineRule="exact"/>
    </w:pPr>
    <w:rPr>
      <w:rFonts w:ascii="Garamond" w:hAnsi="Garamond"/>
      <w:smallCaps/>
      <w:sz w:val="18"/>
    </w:rPr>
  </w:style>
  <w:style w:type="paragraph" w:customStyle="1" w:styleId="SidebarText-Elegant">
    <w:name w:val="Sidebar Text - Elegant"/>
    <w:basedOn w:val="Normal"/>
    <w:pPr>
      <w:spacing w:after="60" w:line="280" w:lineRule="exact"/>
    </w:pPr>
    <w:rPr>
      <w:rFonts w:ascii="Garamond" w:hAnsi="Garamond"/>
    </w:rPr>
  </w:style>
  <w:style w:type="paragraph" w:customStyle="1" w:styleId="SidebarTitle-Elegant">
    <w:name w:val="Sidebar Title - Elegant"/>
    <w:basedOn w:val="Normal"/>
    <w:pPr>
      <w:spacing w:before="360" w:after="240" w:line="400" w:lineRule="exact"/>
    </w:pPr>
    <w:rPr>
      <w:rFonts w:ascii="Garamond" w:hAnsi="Garamond"/>
      <w:smallCaps/>
      <w:spacing w:val="40"/>
      <w:sz w:val="32"/>
    </w:rPr>
  </w:style>
  <w:style w:type="paragraph" w:customStyle="1" w:styleId="Subtitle-Elegant">
    <w:name w:val="Subtitle - Elegant"/>
    <w:basedOn w:val="Normal"/>
    <w:pPr>
      <w:spacing w:after="180" w:line="280" w:lineRule="exact"/>
    </w:pPr>
    <w:rPr>
      <w:rFonts w:ascii="Garamond" w:hAnsi="Garamond"/>
      <w:i/>
    </w:rPr>
  </w:style>
  <w:style w:type="paragraph" w:customStyle="1" w:styleId="Title-Elegant">
    <w:name w:val="Title - Elegant"/>
    <w:basedOn w:val="Normal"/>
    <w:pPr>
      <w:pBdr>
        <w:top w:val="double" w:sz="6" w:space="1" w:color="auto"/>
      </w:pBdr>
      <w:jc w:val="center"/>
    </w:pPr>
    <w:rPr>
      <w:rFonts w:ascii="Garamond" w:hAnsi="Garamond"/>
      <w:caps/>
      <w:sz w:val="144"/>
    </w:rPr>
  </w:style>
  <w:style w:type="paragraph" w:customStyle="1" w:styleId="TOCHeading-Elegant">
    <w:name w:val="TOC Heading - Elegant"/>
    <w:basedOn w:val="Normal"/>
    <w:pPr>
      <w:spacing w:before="180" w:after="180"/>
    </w:pPr>
    <w:rPr>
      <w:rFonts w:ascii="Garamond" w:hAnsi="Garamond"/>
      <w:smallCaps/>
      <w:spacing w:val="30"/>
      <w:sz w:val="32"/>
    </w:rPr>
  </w:style>
  <w:style w:type="paragraph" w:customStyle="1" w:styleId="TOCNumber-Elegant">
    <w:name w:val="TOC Number - Elegant"/>
    <w:basedOn w:val="Normal"/>
    <w:rPr>
      <w:rFonts w:ascii="Garamond" w:hAnsi="Garamond"/>
      <w:i/>
      <w:sz w:val="40"/>
    </w:rPr>
  </w:style>
  <w:style w:type="paragraph" w:customStyle="1" w:styleId="TOCText-Elegant">
    <w:name w:val="TOC Text - Elegant"/>
    <w:basedOn w:val="Normal"/>
    <w:pPr>
      <w:spacing w:before="60" w:after="180" w:line="320" w:lineRule="exact"/>
    </w:pPr>
    <w:rPr>
      <w:rFonts w:ascii="Garamond" w:hAnsi="Garamond"/>
    </w:rPr>
  </w:style>
  <w:style w:type="paragraph" w:styleId="NormalWeb">
    <w:name w:val="Normal (Web)"/>
    <w:basedOn w:val="Normal"/>
    <w:uiPriority w:val="99"/>
    <w:semiHidden/>
    <w:unhideWhenUsed/>
    <w:rsid w:val="008E2E4D"/>
    <w:pPr>
      <w:spacing w:before="100" w:beforeAutospacing="1" w:after="100" w:afterAutospacing="1"/>
    </w:pPr>
    <w:rPr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2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2A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0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://www.st-edmunds.towerhamlets.sch.u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url?sa=i&amp;rct=j&amp;q=&amp;esrc=s&amp;source=images&amp;cd=&amp;cad=rja&amp;uact=8&amp;ved=&amp;url=https://www.crisis.org.uk/get-involved/fundraise/get-fundraising-materials/digital-fundraising-materials/&amp;psig=AOvVaw29AyzyzPrRuTQKD3KoFCWM&amp;ust=1575476095216221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.ST-EDMUNDS\AppData\Roaming\Microsoft\Templates\Newsletter%20wizard.w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wizard</Template>
  <TotalTime>85</TotalTime>
  <Pages>2</Pages>
  <Words>19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Edmunds Primary School</Company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Sims</dc:creator>
  <cp:lastModifiedBy>Holly Sims</cp:lastModifiedBy>
  <cp:revision>16</cp:revision>
  <cp:lastPrinted>2019-12-03T12:47:00Z</cp:lastPrinted>
  <dcterms:created xsi:type="dcterms:W3CDTF">2019-12-05T13:28:00Z</dcterms:created>
  <dcterms:modified xsi:type="dcterms:W3CDTF">2019-12-13T16:51:00Z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TC062062951033</vt:lpwstr>
  </property>
</Properties>
</file>